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"/>
        <w:gridCol w:w="1883"/>
        <w:gridCol w:w="2759"/>
        <w:gridCol w:w="1677"/>
        <w:gridCol w:w="2402"/>
      </w:tblGrid>
      <w:tr w:rsidR="0090596C" w:rsidRPr="0090596C" w14:paraId="4613EFAE" w14:textId="77777777" w:rsidTr="002B420A">
        <w:tc>
          <w:tcPr>
            <w:tcW w:w="5000" w:type="pct"/>
            <w:gridSpan w:val="5"/>
            <w:shd w:val="clear" w:color="auto" w:fill="731F1C" w:themeFill="accent5"/>
          </w:tcPr>
          <w:p w14:paraId="47634326" w14:textId="6F36C9CD" w:rsidR="00650259" w:rsidRPr="0090596C" w:rsidRDefault="002B420A" w:rsidP="0090596C">
            <w:pPr>
              <w:pStyle w:val="Heading1"/>
              <w:outlineLvl w:val="0"/>
            </w:pPr>
            <w:r>
              <w:t>Chairman Contact Information</w:t>
            </w:r>
          </w:p>
        </w:tc>
      </w:tr>
      <w:tr w:rsidR="00650259" w:rsidRPr="00846B76" w14:paraId="057F141C" w14:textId="77777777" w:rsidTr="002B420A">
        <w:tc>
          <w:tcPr>
            <w:tcW w:w="1347" w:type="pct"/>
            <w:gridSpan w:val="2"/>
            <w:vAlign w:val="bottom"/>
          </w:tcPr>
          <w:p w14:paraId="05DECF1D" w14:textId="05254DBC" w:rsidR="00650259" w:rsidRPr="00846B76" w:rsidRDefault="002B420A" w:rsidP="0090596C">
            <w:pPr>
              <w:pStyle w:val="NormalIndent"/>
            </w:pPr>
            <w:r>
              <w:t>Chairman Program Name</w:t>
            </w:r>
          </w:p>
        </w:tc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4FBC4A66" w14:textId="2CB92A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FBDD53D" w14:textId="77777777" w:rsidTr="002B420A">
        <w:tc>
          <w:tcPr>
            <w:tcW w:w="1347" w:type="pct"/>
            <w:gridSpan w:val="2"/>
            <w:vAlign w:val="bottom"/>
          </w:tcPr>
          <w:p w14:paraId="77331C9B" w14:textId="1E67809A" w:rsidR="00650259" w:rsidRPr="00846B76" w:rsidRDefault="002B420A" w:rsidP="0090596C">
            <w:pPr>
              <w:pStyle w:val="NormalIndent"/>
            </w:pPr>
            <w:r w:rsidRPr="000075CB">
              <w:rPr>
                <w:b/>
                <w:bCs/>
              </w:rPr>
              <w:t xml:space="preserve">Chairman </w:t>
            </w:r>
            <w:r>
              <w:t>Name</w:t>
            </w:r>
          </w:p>
        </w:tc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7EDD6D7A" w14:textId="77777777" w:rsidR="00650259" w:rsidRPr="00846B76" w:rsidRDefault="00650259" w:rsidP="007F7B5D">
            <w:pPr>
              <w:spacing w:before="120"/>
            </w:pPr>
          </w:p>
        </w:tc>
      </w:tr>
      <w:tr w:rsidR="002B420A" w:rsidRPr="00846B76" w14:paraId="7D8E060E" w14:textId="77777777" w:rsidTr="002B420A">
        <w:sdt>
          <w:sdtPr>
            <w:id w:val="572943512"/>
            <w:placeholder>
              <w:docPart w:val="D842661FBEF649C0859B9046BBF591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2818BA49" w14:textId="77777777" w:rsidR="002B420A" w:rsidRDefault="002B420A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57AF5CF5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533154A1" w14:textId="77777777" w:rsidTr="002B420A">
        <w:sdt>
          <w:sdtPr>
            <w:id w:val="-521243642"/>
            <w:placeholder>
              <w:docPart w:val="EFE26CD805184E118C9E184C5FC63A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4C8B4C3C" w14:textId="77777777" w:rsidR="002B420A" w:rsidRPr="00846B76" w:rsidRDefault="002B420A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16F86B19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707C318E" w14:textId="77777777" w:rsidTr="002B420A">
        <w:sdt>
          <w:sdtPr>
            <w:id w:val="83577009"/>
            <w:placeholder>
              <w:docPart w:val="5E6FE9832FAA42B0BB7306CD8DAD26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26888752" w14:textId="77777777" w:rsidR="002B420A" w:rsidRPr="00846B76" w:rsidRDefault="002B420A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4" w:type="pct"/>
            <w:tcBorders>
              <w:bottom w:val="single" w:sz="4" w:space="0" w:color="auto"/>
            </w:tcBorders>
            <w:vAlign w:val="bottom"/>
          </w:tcPr>
          <w:p w14:paraId="5EBC1EAB" w14:textId="77777777" w:rsidR="002B420A" w:rsidRPr="00846B76" w:rsidRDefault="002B420A" w:rsidP="007F7B5D">
            <w:pPr>
              <w:spacing w:before="120"/>
            </w:pPr>
          </w:p>
        </w:tc>
        <w:tc>
          <w:tcPr>
            <w:tcW w:w="896" w:type="pct"/>
            <w:vAlign w:val="bottom"/>
          </w:tcPr>
          <w:p w14:paraId="71F163B4" w14:textId="161AB6C1" w:rsidR="002B420A" w:rsidRPr="00846B76" w:rsidRDefault="002B420A" w:rsidP="0090596C">
            <w:r>
              <w:t>Cell Phone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bottom"/>
          </w:tcPr>
          <w:p w14:paraId="548AEB92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6F7D44CF" w14:textId="77777777" w:rsidTr="002B420A">
        <w:sdt>
          <w:sdtPr>
            <w:id w:val="-965116832"/>
            <w:placeholder>
              <w:docPart w:val="41822FECC2FE4195A490B2C70C0BFB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6785F58B" w14:textId="77777777" w:rsidR="002B420A" w:rsidRPr="00846B76" w:rsidRDefault="002B420A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1929B123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5CF1A289" w14:textId="77777777" w:rsidTr="002B420A">
        <w:tc>
          <w:tcPr>
            <w:tcW w:w="1347" w:type="pct"/>
            <w:gridSpan w:val="2"/>
            <w:vAlign w:val="bottom"/>
          </w:tcPr>
          <w:p w14:paraId="3C26E22B" w14:textId="3D59CA89" w:rsidR="002B420A" w:rsidRDefault="002B420A" w:rsidP="0090596C">
            <w:pPr>
              <w:pStyle w:val="NormalIndent"/>
            </w:pPr>
            <w:r>
              <w:t>Special Instructions</w:t>
            </w:r>
          </w:p>
        </w:tc>
        <w:tc>
          <w:tcPr>
            <w:tcW w:w="3653" w:type="pct"/>
            <w:gridSpan w:val="3"/>
            <w:tcBorders>
              <w:bottom w:val="single" w:sz="4" w:space="0" w:color="auto"/>
            </w:tcBorders>
            <w:vAlign w:val="bottom"/>
          </w:tcPr>
          <w:p w14:paraId="3ABF6E27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069046FD" w14:textId="77777777" w:rsidTr="002B420A">
        <w:tc>
          <w:tcPr>
            <w:tcW w:w="341" w:type="pct"/>
            <w:vAlign w:val="bottom"/>
          </w:tcPr>
          <w:p w14:paraId="6C7AD4FB" w14:textId="054A2397" w:rsidR="002B420A" w:rsidRPr="00E677FE" w:rsidRDefault="002B420A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59" w:type="pct"/>
            <w:gridSpan w:val="4"/>
            <w:vAlign w:val="bottom"/>
          </w:tcPr>
          <w:p w14:paraId="3F49A01D" w14:textId="1A74C07A" w:rsidR="002B420A" w:rsidRPr="00E677FE" w:rsidRDefault="002B420A" w:rsidP="00F52451">
            <w:pPr>
              <w:spacing w:before="120"/>
            </w:pPr>
          </w:p>
        </w:tc>
      </w:tr>
    </w:tbl>
    <w:p w14:paraId="68001234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6FC25" w14:textId="77777777" w:rsidR="002B420A" w:rsidRDefault="002B420A" w:rsidP="00650259">
      <w:pPr>
        <w:spacing w:after="0" w:line="240" w:lineRule="auto"/>
      </w:pPr>
      <w:r>
        <w:separator/>
      </w:r>
    </w:p>
  </w:endnote>
  <w:endnote w:type="continuationSeparator" w:id="0">
    <w:p w14:paraId="20872188" w14:textId="77777777" w:rsidR="002B420A" w:rsidRDefault="002B420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0A54AE-0FE9-4712-A99F-AB430F3DEA53}"/>
    <w:embedBold r:id="rId2" w:fontKey="{DAFE9616-4CC1-4212-8030-28851FE778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6B9210A-2763-4A6D-A030-CD2470DD446E}"/>
    <w:embedBold r:id="rId4" w:fontKey="{F2A05B55-3DDC-47A9-8D00-080039549106}"/>
    <w:embedItalic r:id="rId5" w:fontKey="{AEBEB775-C590-4047-BC65-5931D8B4572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3EF2769-221C-4F5B-B763-2F972537E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DEA34F" w14:textId="77777777" w:rsidTr="00C4167A">
      <w:tc>
        <w:tcPr>
          <w:tcW w:w="4675" w:type="dxa"/>
          <w:vAlign w:val="center"/>
        </w:tcPr>
        <w:p w14:paraId="0A2BD809" w14:textId="1B4C8426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F0B984D" w14:textId="61766544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A2BBF4E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3ADE" w14:textId="77777777" w:rsidR="002B420A" w:rsidRDefault="002B420A" w:rsidP="00650259">
      <w:pPr>
        <w:spacing w:after="0" w:line="240" w:lineRule="auto"/>
      </w:pPr>
      <w:r>
        <w:separator/>
      </w:r>
    </w:p>
  </w:footnote>
  <w:footnote w:type="continuationSeparator" w:id="0">
    <w:p w14:paraId="19CC4EFD" w14:textId="77777777" w:rsidR="002B420A" w:rsidRDefault="002B420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E2E91" w14:paraId="056ACF0E" w14:textId="77777777" w:rsidTr="0090596C">
      <w:trPr>
        <w:trHeight w:val="990"/>
      </w:trPr>
      <w:tc>
        <w:tcPr>
          <w:tcW w:w="1350" w:type="dxa"/>
          <w:vAlign w:val="center"/>
        </w:tcPr>
        <w:p w14:paraId="6A895979" w14:textId="579D658A" w:rsidR="0090596C" w:rsidRDefault="005E2E91" w:rsidP="0090596C">
          <w:pPr>
            <w:pStyle w:val="Header"/>
            <w:ind w:left="-108"/>
          </w:pPr>
          <w:bookmarkStart w:id="0" w:name="_Hlk521325785"/>
          <w:r>
            <w:drawing>
              <wp:anchor distT="0" distB="0" distL="114300" distR="114300" simplePos="0" relativeHeight="251658240" behindDoc="0" locked="0" layoutInCell="1" allowOverlap="1" wp14:anchorId="1F295A78" wp14:editId="4A32B99B">
                <wp:simplePos x="0" y="0"/>
                <wp:positionH relativeFrom="column">
                  <wp:posOffset>-11430</wp:posOffset>
                </wp:positionH>
                <wp:positionV relativeFrom="paragraph">
                  <wp:posOffset>-83185</wp:posOffset>
                </wp:positionV>
                <wp:extent cx="666750" cy="66675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323A6614" w14:textId="1F09A5E8" w:rsidR="0090596C" w:rsidRPr="0090596C" w:rsidRDefault="002B420A" w:rsidP="0090596C">
          <w:pPr>
            <w:pStyle w:val="Header"/>
          </w:pPr>
          <w:r w:rsidRPr="005E2E91">
            <w:rPr>
              <w:color w:val="FF0000"/>
            </w:rPr>
            <w:t>Kentucky American Legion Auxiliary</w:t>
          </w:r>
          <w:r w:rsidR="005E2E91" w:rsidRPr="005E2E91">
            <w:rPr>
              <w:color w:val="FF0000"/>
            </w:rPr>
            <w:t xml:space="preserve"> </w:t>
          </w:r>
          <w:r w:rsidRPr="005E2E91">
            <w:rPr>
              <w:color w:val="FF0000"/>
            </w:rPr>
            <w:t>Contact Information Form</w:t>
          </w:r>
        </w:p>
      </w:tc>
    </w:tr>
    <w:bookmarkEnd w:id="0"/>
  </w:tbl>
  <w:p w14:paraId="6D9611FE" w14:textId="3A047230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0A"/>
    <w:rsid w:val="000075CB"/>
    <w:rsid w:val="000456E1"/>
    <w:rsid w:val="00052382"/>
    <w:rsid w:val="0006568A"/>
    <w:rsid w:val="00076F0F"/>
    <w:rsid w:val="00084253"/>
    <w:rsid w:val="000D1F49"/>
    <w:rsid w:val="001727CA"/>
    <w:rsid w:val="002928D0"/>
    <w:rsid w:val="002B420A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E2E91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67B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th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42661FBEF649C0859B9046BBF5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4DCCA-7AB6-47A2-B80A-46E892870B68}"/>
      </w:docPartPr>
      <w:docPartBody>
        <w:p w:rsidR="00CE2B6F" w:rsidRDefault="00AB1A77" w:rsidP="00AB1A77">
          <w:pPr>
            <w:pStyle w:val="D842661FBEF649C0859B9046BBF59117"/>
          </w:pPr>
          <w:r w:rsidRPr="0090596C">
            <w:t>Address</w:t>
          </w:r>
        </w:p>
      </w:docPartBody>
    </w:docPart>
    <w:docPart>
      <w:docPartPr>
        <w:name w:val="EFE26CD805184E118C9E184C5FC63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47D5D-8E02-4A90-A045-928704FA9BF9}"/>
      </w:docPartPr>
      <w:docPartBody>
        <w:p w:rsidR="00CE2B6F" w:rsidRDefault="00AB1A77" w:rsidP="00AB1A77">
          <w:pPr>
            <w:pStyle w:val="EFE26CD805184E118C9E184C5FC63A14"/>
          </w:pPr>
          <w:r w:rsidRPr="0090596C">
            <w:t>City/State/Zip</w:t>
          </w:r>
        </w:p>
      </w:docPartBody>
    </w:docPart>
    <w:docPart>
      <w:docPartPr>
        <w:name w:val="5E6FE9832FAA42B0BB7306CD8DAD2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02A00-5529-49DE-AABE-37CA17B67A37}"/>
      </w:docPartPr>
      <w:docPartBody>
        <w:p w:rsidR="00CE2B6F" w:rsidRDefault="00AB1A77" w:rsidP="00AB1A77">
          <w:pPr>
            <w:pStyle w:val="5E6FE9832FAA42B0BB7306CD8DAD26C0"/>
          </w:pPr>
          <w:r w:rsidRPr="0090596C">
            <w:t>Phone</w:t>
          </w:r>
        </w:p>
      </w:docPartBody>
    </w:docPart>
    <w:docPart>
      <w:docPartPr>
        <w:name w:val="41822FECC2FE4195A490B2C70C0BF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00F3-18A4-4B58-A086-6A092432C3A1}"/>
      </w:docPartPr>
      <w:docPartBody>
        <w:p w:rsidR="00CE2B6F" w:rsidRDefault="00AB1A77" w:rsidP="00AB1A77">
          <w:pPr>
            <w:pStyle w:val="41822FECC2FE4195A490B2C70C0BFB00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A77"/>
    <w:rsid w:val="00AB1A77"/>
    <w:rsid w:val="00C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A77"/>
    <w:rPr>
      <w:color w:val="808080"/>
    </w:rPr>
  </w:style>
  <w:style w:type="paragraph" w:customStyle="1" w:styleId="D842661FBEF649C0859B9046BBF59117">
    <w:name w:val="D842661FBEF649C0859B9046BBF59117"/>
    <w:rsid w:val="00AB1A77"/>
  </w:style>
  <w:style w:type="paragraph" w:customStyle="1" w:styleId="EFE26CD805184E118C9E184C5FC63A14">
    <w:name w:val="EFE26CD805184E118C9E184C5FC63A14"/>
    <w:rsid w:val="00AB1A77"/>
  </w:style>
  <w:style w:type="paragraph" w:customStyle="1" w:styleId="5E6FE9832FAA42B0BB7306CD8DAD26C0">
    <w:name w:val="5E6FE9832FAA42B0BB7306CD8DAD26C0"/>
    <w:rsid w:val="00AB1A77"/>
  </w:style>
  <w:style w:type="paragraph" w:customStyle="1" w:styleId="41822FECC2FE4195A490B2C70C0BFB00">
    <w:name w:val="41822FECC2FE4195A490B2C70C0BFB00"/>
    <w:rsid w:val="00AB1A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2022-03-08T00:38:00Z</dcterms:created>
  <dcterms:modified xsi:type="dcterms:W3CDTF">2022-03-08T00:52:00Z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