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6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"/>
        <w:gridCol w:w="1882"/>
        <w:gridCol w:w="2760"/>
        <w:gridCol w:w="1675"/>
        <w:gridCol w:w="2404"/>
        <w:gridCol w:w="6838"/>
      </w:tblGrid>
      <w:tr w:rsidR="0090596C" w:rsidRPr="0090596C" w14:paraId="4613EFAE" w14:textId="77777777" w:rsidTr="00F704B6">
        <w:trPr>
          <w:gridAfter w:val="1"/>
          <w:wAfter w:w="2111" w:type="pct"/>
        </w:trPr>
        <w:tc>
          <w:tcPr>
            <w:tcW w:w="2889" w:type="pct"/>
            <w:gridSpan w:val="5"/>
            <w:shd w:val="clear" w:color="auto" w:fill="731F1C" w:themeFill="accent5"/>
          </w:tcPr>
          <w:p w14:paraId="47634326" w14:textId="0DE4E615" w:rsidR="00650259" w:rsidRPr="0090596C" w:rsidRDefault="007B2C9B" w:rsidP="0090596C">
            <w:pPr>
              <w:pStyle w:val="Heading1"/>
              <w:outlineLvl w:val="0"/>
            </w:pPr>
            <w:r>
              <w:t>District Officer</w:t>
            </w:r>
            <w:r w:rsidR="002B420A">
              <w:t xml:space="preserve"> Contact Information</w:t>
            </w:r>
            <w:r w:rsidR="00F704B6">
              <w:t xml:space="preserve">      </w:t>
            </w:r>
          </w:p>
        </w:tc>
      </w:tr>
      <w:tr w:rsidR="00650259" w:rsidRPr="00846B76" w14:paraId="057F141C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4DC3C20A" w14:textId="77777777" w:rsidR="00650259" w:rsidRPr="00B60344" w:rsidRDefault="007B2C9B" w:rsidP="0090596C">
            <w:pPr>
              <w:pStyle w:val="NormalIndent"/>
              <w:rPr>
                <w:b/>
                <w:bCs/>
              </w:rPr>
            </w:pPr>
            <w:bookmarkStart w:id="0" w:name="_Hlk97575023"/>
            <w:r w:rsidRPr="00B60344">
              <w:rPr>
                <w:b/>
                <w:bCs/>
              </w:rPr>
              <w:t>District Number</w:t>
            </w:r>
          </w:p>
          <w:p w14:paraId="05DECF1D" w14:textId="04E75464" w:rsidR="00F704B6" w:rsidRPr="00846B76" w:rsidRDefault="00F704B6" w:rsidP="0090596C">
            <w:pPr>
              <w:pStyle w:val="NormalIndent"/>
            </w:pPr>
            <w:r w:rsidRPr="00B60344">
              <w:rPr>
                <w:b/>
                <w:bCs/>
              </w:rPr>
              <w:t>And Year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4FBC4A66" w14:textId="2CB92A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FBDD53D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4F4B38AC" w14:textId="77777777" w:rsidR="00F704B6" w:rsidRDefault="00F704B6" w:rsidP="0090596C">
            <w:pPr>
              <w:pStyle w:val="NormalIndent"/>
              <w:rPr>
                <w:b/>
                <w:bCs/>
              </w:rPr>
            </w:pPr>
          </w:p>
          <w:p w14:paraId="77331C9B" w14:textId="0E7F9386" w:rsidR="00650259" w:rsidRPr="00846B76" w:rsidRDefault="007B2C9B" w:rsidP="0090596C">
            <w:pPr>
              <w:pStyle w:val="NormalIndent"/>
            </w:pPr>
            <w:r w:rsidRPr="007B2C9B">
              <w:rPr>
                <w:b/>
                <w:bCs/>
              </w:rPr>
              <w:t>District President</w:t>
            </w:r>
            <w:r w:rsidR="002B420A">
              <w:t xml:space="preserve"> Name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7EDD6D7A" w14:textId="77777777" w:rsidR="00650259" w:rsidRPr="00846B76" w:rsidRDefault="00650259" w:rsidP="007F7B5D">
            <w:pPr>
              <w:spacing w:before="120"/>
            </w:pPr>
          </w:p>
        </w:tc>
      </w:tr>
      <w:tr w:rsidR="002B420A" w:rsidRPr="00846B76" w14:paraId="7D8E060E" w14:textId="77777777" w:rsidTr="00F704B6">
        <w:trPr>
          <w:gridAfter w:val="1"/>
          <w:wAfter w:w="2111" w:type="pct"/>
        </w:trPr>
        <w:sdt>
          <w:sdtPr>
            <w:id w:val="572943512"/>
            <w:placeholder>
              <w:docPart w:val="D842661FBEF649C0859B9046BBF591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2818BA49" w14:textId="77777777" w:rsidR="002B420A" w:rsidRDefault="002B420A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57AF5CF5" w14:textId="77777777" w:rsidR="002B420A" w:rsidRPr="00846B76" w:rsidRDefault="002B420A" w:rsidP="007F7B5D">
            <w:pPr>
              <w:spacing w:before="120"/>
            </w:pPr>
          </w:p>
        </w:tc>
      </w:tr>
      <w:tr w:rsidR="002B420A" w:rsidRPr="00846B76" w14:paraId="533154A1" w14:textId="77777777" w:rsidTr="00F704B6">
        <w:trPr>
          <w:gridAfter w:val="1"/>
          <w:wAfter w:w="2111" w:type="pct"/>
        </w:trPr>
        <w:sdt>
          <w:sdtPr>
            <w:id w:val="-521243642"/>
            <w:placeholder>
              <w:docPart w:val="EFE26CD805184E118C9E184C5FC63A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4C8B4C3C" w14:textId="77777777" w:rsidR="002B420A" w:rsidRPr="00846B76" w:rsidRDefault="002B420A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16F86B19" w14:textId="77777777" w:rsidR="002B420A" w:rsidRPr="00846B76" w:rsidRDefault="002B420A" w:rsidP="007F7B5D">
            <w:pPr>
              <w:spacing w:before="120"/>
            </w:pPr>
          </w:p>
        </w:tc>
      </w:tr>
      <w:tr w:rsidR="002B420A" w:rsidRPr="00846B76" w14:paraId="707C318E" w14:textId="77777777" w:rsidTr="00F704B6">
        <w:trPr>
          <w:gridAfter w:val="1"/>
          <w:wAfter w:w="2111" w:type="pct"/>
        </w:trPr>
        <w:sdt>
          <w:sdtPr>
            <w:id w:val="83577009"/>
            <w:placeholder>
              <w:docPart w:val="5E6FE9832FAA42B0BB7306CD8DAD26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26888752" w14:textId="77777777" w:rsidR="002B420A" w:rsidRPr="00846B76" w:rsidRDefault="002B420A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852" w:type="pct"/>
            <w:tcBorders>
              <w:bottom w:val="single" w:sz="4" w:space="0" w:color="auto"/>
            </w:tcBorders>
            <w:vAlign w:val="bottom"/>
          </w:tcPr>
          <w:p w14:paraId="5EBC1EAB" w14:textId="77777777" w:rsidR="002B420A" w:rsidRPr="00846B76" w:rsidRDefault="002B420A" w:rsidP="007F7B5D">
            <w:pPr>
              <w:spacing w:before="120"/>
            </w:pPr>
          </w:p>
        </w:tc>
        <w:tc>
          <w:tcPr>
            <w:tcW w:w="517" w:type="pct"/>
            <w:vAlign w:val="bottom"/>
          </w:tcPr>
          <w:p w14:paraId="71F163B4" w14:textId="161AB6C1" w:rsidR="002B420A" w:rsidRPr="00846B76" w:rsidRDefault="002B420A" w:rsidP="0090596C">
            <w:r>
              <w:t>Cell Phone</w:t>
            </w:r>
          </w:p>
        </w:tc>
        <w:tc>
          <w:tcPr>
            <w:tcW w:w="742" w:type="pct"/>
            <w:tcBorders>
              <w:bottom w:val="single" w:sz="4" w:space="0" w:color="auto"/>
            </w:tcBorders>
            <w:vAlign w:val="bottom"/>
          </w:tcPr>
          <w:p w14:paraId="548AEB92" w14:textId="77777777" w:rsidR="002B420A" w:rsidRPr="00846B76" w:rsidRDefault="002B420A" w:rsidP="007F7B5D">
            <w:pPr>
              <w:spacing w:before="120"/>
            </w:pPr>
          </w:p>
        </w:tc>
      </w:tr>
      <w:tr w:rsidR="002B420A" w:rsidRPr="00846B76" w14:paraId="6F7D44CF" w14:textId="77777777" w:rsidTr="00F704B6">
        <w:trPr>
          <w:gridAfter w:val="1"/>
          <w:wAfter w:w="2111" w:type="pct"/>
        </w:trPr>
        <w:sdt>
          <w:sdtPr>
            <w:id w:val="-965116832"/>
            <w:placeholder>
              <w:docPart w:val="41822FECC2FE4195A490B2C70C0BFB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6785F58B" w14:textId="77777777" w:rsidR="002B420A" w:rsidRPr="00846B76" w:rsidRDefault="002B420A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1929B123" w14:textId="77777777" w:rsidR="002B420A" w:rsidRPr="00846B76" w:rsidRDefault="002B420A" w:rsidP="007F7B5D">
            <w:pPr>
              <w:spacing w:before="120"/>
            </w:pPr>
          </w:p>
        </w:tc>
      </w:tr>
      <w:tr w:rsidR="002B420A" w:rsidRPr="00846B76" w14:paraId="5CF1A289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3C26E22B" w14:textId="3D59CA89" w:rsidR="002B420A" w:rsidRDefault="002B420A" w:rsidP="0090596C">
            <w:pPr>
              <w:pStyle w:val="NormalIndent"/>
            </w:pPr>
            <w:r>
              <w:t>Special Instructions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3ABF6E27" w14:textId="77777777" w:rsidR="002B420A" w:rsidRPr="00846B76" w:rsidRDefault="002B420A" w:rsidP="007F7B5D">
            <w:pPr>
              <w:spacing w:before="120"/>
            </w:pPr>
          </w:p>
        </w:tc>
      </w:tr>
      <w:bookmarkEnd w:id="0"/>
      <w:tr w:rsidR="007B2C9B" w:rsidRPr="00846B76" w14:paraId="626F77B2" w14:textId="77777777" w:rsidTr="00F704B6">
        <w:tc>
          <w:tcPr>
            <w:tcW w:w="197" w:type="pct"/>
            <w:vAlign w:val="bottom"/>
          </w:tcPr>
          <w:p w14:paraId="402CC22E" w14:textId="77777777" w:rsidR="007B2C9B" w:rsidRPr="00E677FE" w:rsidRDefault="007B2C9B" w:rsidP="007B2C9B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2692" w:type="pct"/>
            <w:gridSpan w:val="4"/>
            <w:vAlign w:val="bottom"/>
          </w:tcPr>
          <w:p w14:paraId="102225F9" w14:textId="0ABD8A19" w:rsidR="007B2C9B" w:rsidRPr="007B2C9B" w:rsidRDefault="007B2C9B" w:rsidP="007B2C9B">
            <w:pPr>
              <w:spacing w:before="120"/>
              <w:rPr>
                <w:b/>
                <w:bCs/>
              </w:rPr>
            </w:pPr>
          </w:p>
        </w:tc>
        <w:tc>
          <w:tcPr>
            <w:tcW w:w="2111" w:type="pct"/>
            <w:vAlign w:val="bottom"/>
          </w:tcPr>
          <w:p w14:paraId="09176AF9" w14:textId="77777777" w:rsidR="007B2C9B" w:rsidRPr="00846B76" w:rsidRDefault="007B2C9B" w:rsidP="007B2C9B"/>
        </w:tc>
      </w:tr>
      <w:tr w:rsidR="00181205" w:rsidRPr="00846B76" w14:paraId="2A13760F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35F1E144" w14:textId="77777777" w:rsidR="00F704B6" w:rsidRDefault="00181205" w:rsidP="004C73FD">
            <w:pPr>
              <w:pStyle w:val="NormalIndent"/>
              <w:rPr>
                <w:b/>
                <w:bCs/>
              </w:rPr>
            </w:pPr>
            <w:r w:rsidRPr="007B2C9B">
              <w:rPr>
                <w:b/>
                <w:bCs/>
              </w:rPr>
              <w:t xml:space="preserve">District </w:t>
            </w:r>
            <w:r w:rsidR="00F704B6">
              <w:rPr>
                <w:b/>
                <w:bCs/>
              </w:rPr>
              <w:t>Vice President</w:t>
            </w:r>
          </w:p>
          <w:p w14:paraId="246C44E2" w14:textId="2C86442B" w:rsidR="00181205" w:rsidRPr="00846B76" w:rsidRDefault="00181205" w:rsidP="004C73FD">
            <w:pPr>
              <w:pStyle w:val="NormalIndent"/>
            </w:pPr>
            <w:r>
              <w:t>Name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689B54DC" w14:textId="77777777" w:rsidR="00181205" w:rsidRPr="00846B76" w:rsidRDefault="00181205" w:rsidP="004C73FD">
            <w:pPr>
              <w:spacing w:before="120"/>
            </w:pPr>
          </w:p>
        </w:tc>
      </w:tr>
      <w:tr w:rsidR="00181205" w:rsidRPr="00846B76" w14:paraId="24C247CE" w14:textId="77777777" w:rsidTr="00F704B6">
        <w:trPr>
          <w:gridAfter w:val="1"/>
          <w:wAfter w:w="2111" w:type="pct"/>
        </w:trPr>
        <w:sdt>
          <w:sdtPr>
            <w:id w:val="-1285886066"/>
            <w:placeholder>
              <w:docPart w:val="7CF3671E3F2940478C6B414A02E365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47A4D3C6" w14:textId="77777777" w:rsidR="00181205" w:rsidRDefault="00181205" w:rsidP="004C73FD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195D20DC" w14:textId="77777777" w:rsidR="00181205" w:rsidRPr="00846B76" w:rsidRDefault="00181205" w:rsidP="004C73FD">
            <w:pPr>
              <w:spacing w:before="120"/>
            </w:pPr>
          </w:p>
        </w:tc>
      </w:tr>
      <w:tr w:rsidR="00181205" w:rsidRPr="00846B76" w14:paraId="27A35ADD" w14:textId="77777777" w:rsidTr="00F704B6">
        <w:trPr>
          <w:gridAfter w:val="1"/>
          <w:wAfter w:w="2111" w:type="pct"/>
        </w:trPr>
        <w:sdt>
          <w:sdtPr>
            <w:id w:val="-2062079930"/>
            <w:placeholder>
              <w:docPart w:val="2ADCD5CAB4434D7589EF7FE0FE1A3E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4C495FEF" w14:textId="77777777" w:rsidR="00181205" w:rsidRPr="00846B76" w:rsidRDefault="00181205" w:rsidP="004C73FD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35F23335" w14:textId="77777777" w:rsidR="00181205" w:rsidRPr="00846B76" w:rsidRDefault="00181205" w:rsidP="004C73FD">
            <w:pPr>
              <w:spacing w:before="120"/>
            </w:pPr>
          </w:p>
        </w:tc>
      </w:tr>
      <w:tr w:rsidR="00181205" w:rsidRPr="00846B76" w14:paraId="7AE52946" w14:textId="77777777" w:rsidTr="00F704B6">
        <w:trPr>
          <w:gridAfter w:val="1"/>
          <w:wAfter w:w="2111" w:type="pct"/>
        </w:trPr>
        <w:sdt>
          <w:sdtPr>
            <w:id w:val="1412050472"/>
            <w:placeholder>
              <w:docPart w:val="8CA2E036649F419FB6DEAE67527A46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40E18542" w14:textId="77777777" w:rsidR="00181205" w:rsidRPr="00846B76" w:rsidRDefault="00181205" w:rsidP="004C73FD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852" w:type="pct"/>
            <w:tcBorders>
              <w:bottom w:val="single" w:sz="4" w:space="0" w:color="auto"/>
            </w:tcBorders>
            <w:vAlign w:val="bottom"/>
          </w:tcPr>
          <w:p w14:paraId="26C21EED" w14:textId="77777777" w:rsidR="00181205" w:rsidRPr="00846B76" w:rsidRDefault="00181205" w:rsidP="004C73FD">
            <w:pPr>
              <w:spacing w:before="120"/>
            </w:pPr>
          </w:p>
        </w:tc>
        <w:tc>
          <w:tcPr>
            <w:tcW w:w="517" w:type="pct"/>
            <w:vAlign w:val="bottom"/>
          </w:tcPr>
          <w:p w14:paraId="00293DCC" w14:textId="6B6A360A" w:rsidR="00181205" w:rsidRPr="00846B76" w:rsidRDefault="00181205" w:rsidP="004C73FD"/>
        </w:tc>
        <w:tc>
          <w:tcPr>
            <w:tcW w:w="742" w:type="pct"/>
            <w:tcBorders>
              <w:bottom w:val="single" w:sz="4" w:space="0" w:color="auto"/>
            </w:tcBorders>
            <w:vAlign w:val="bottom"/>
          </w:tcPr>
          <w:p w14:paraId="49346A77" w14:textId="77777777" w:rsidR="00181205" w:rsidRPr="00846B76" w:rsidRDefault="00181205" w:rsidP="004C73FD">
            <w:pPr>
              <w:spacing w:before="120"/>
            </w:pPr>
          </w:p>
        </w:tc>
      </w:tr>
      <w:tr w:rsidR="00181205" w:rsidRPr="00846B76" w14:paraId="72A7D69C" w14:textId="77777777" w:rsidTr="00F704B6">
        <w:trPr>
          <w:gridAfter w:val="1"/>
          <w:wAfter w:w="2111" w:type="pct"/>
        </w:trPr>
        <w:sdt>
          <w:sdtPr>
            <w:id w:val="-27878766"/>
            <w:placeholder>
              <w:docPart w:val="A5A35208A4534595956DB996400921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446D6D0C" w14:textId="77777777" w:rsidR="00181205" w:rsidRPr="00846B76" w:rsidRDefault="00181205" w:rsidP="004C73FD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34FD40B3" w14:textId="77777777" w:rsidR="00181205" w:rsidRPr="00846B76" w:rsidRDefault="00181205" w:rsidP="004C73FD">
            <w:pPr>
              <w:spacing w:before="120"/>
            </w:pPr>
          </w:p>
        </w:tc>
      </w:tr>
      <w:tr w:rsidR="00181205" w:rsidRPr="00846B76" w14:paraId="13F61F97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2BE118BB" w14:textId="77777777" w:rsidR="00181205" w:rsidRDefault="00181205" w:rsidP="004C73FD">
            <w:pPr>
              <w:pStyle w:val="NormalIndent"/>
            </w:pPr>
            <w:r>
              <w:t>Special Instructions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757E93B9" w14:textId="77777777" w:rsidR="00181205" w:rsidRPr="00846B76" w:rsidRDefault="00181205" w:rsidP="004C73FD">
            <w:pPr>
              <w:spacing w:before="120"/>
            </w:pPr>
          </w:p>
        </w:tc>
      </w:tr>
      <w:tr w:rsidR="007B2C9B" w:rsidRPr="00846B76" w14:paraId="61FFCA3D" w14:textId="77777777" w:rsidTr="00F704B6">
        <w:tc>
          <w:tcPr>
            <w:tcW w:w="197" w:type="pct"/>
            <w:vAlign w:val="bottom"/>
          </w:tcPr>
          <w:p w14:paraId="3F0157BB" w14:textId="77777777" w:rsidR="007B2C9B" w:rsidRPr="00E677FE" w:rsidRDefault="007B2C9B" w:rsidP="007B2C9B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2692" w:type="pct"/>
            <w:gridSpan w:val="4"/>
            <w:vAlign w:val="bottom"/>
          </w:tcPr>
          <w:p w14:paraId="1DAC292A" w14:textId="77777777" w:rsidR="00F704B6" w:rsidRDefault="00F704B6" w:rsidP="007B2C9B">
            <w:pPr>
              <w:spacing w:before="120"/>
            </w:pPr>
          </w:p>
          <w:p w14:paraId="40F22C6F" w14:textId="77777777" w:rsidR="00B60344" w:rsidRDefault="00B60344" w:rsidP="007B2C9B">
            <w:pPr>
              <w:spacing w:before="120"/>
            </w:pPr>
          </w:p>
          <w:p w14:paraId="318F76BA" w14:textId="70B3E8AD" w:rsidR="00B60344" w:rsidRDefault="00B60344" w:rsidP="007B2C9B">
            <w:pPr>
              <w:spacing w:before="120"/>
            </w:pPr>
          </w:p>
        </w:tc>
        <w:tc>
          <w:tcPr>
            <w:tcW w:w="2111" w:type="pct"/>
            <w:vAlign w:val="bottom"/>
          </w:tcPr>
          <w:p w14:paraId="67CA9695" w14:textId="77777777" w:rsidR="007B2C9B" w:rsidRPr="00846B76" w:rsidRDefault="007B2C9B" w:rsidP="007B2C9B"/>
        </w:tc>
      </w:tr>
      <w:tr w:rsidR="00F704B6" w:rsidRPr="00846B76" w14:paraId="2FBCF08C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720B008B" w14:textId="77777777" w:rsidR="00F704B6" w:rsidRDefault="00F704B6" w:rsidP="005F4EB0">
            <w:pPr>
              <w:pStyle w:val="NormalIndent"/>
              <w:rPr>
                <w:b/>
                <w:bCs/>
              </w:rPr>
            </w:pPr>
            <w:r w:rsidRPr="007B2C9B">
              <w:rPr>
                <w:b/>
                <w:bCs/>
              </w:rPr>
              <w:lastRenderedPageBreak/>
              <w:t xml:space="preserve">District </w:t>
            </w:r>
            <w:r>
              <w:rPr>
                <w:b/>
                <w:bCs/>
              </w:rPr>
              <w:t>Secretary</w:t>
            </w:r>
          </w:p>
          <w:p w14:paraId="14951E63" w14:textId="5FB65C97" w:rsidR="00F704B6" w:rsidRPr="00846B76" w:rsidRDefault="00F704B6" w:rsidP="005F4EB0">
            <w:pPr>
              <w:pStyle w:val="NormalIndent"/>
            </w:pPr>
            <w:r>
              <w:t>Name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37BB83D2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53B59551" w14:textId="77777777" w:rsidTr="00F704B6">
        <w:trPr>
          <w:gridAfter w:val="1"/>
          <w:wAfter w:w="2111" w:type="pct"/>
        </w:trPr>
        <w:sdt>
          <w:sdtPr>
            <w:id w:val="1471403559"/>
            <w:placeholder>
              <w:docPart w:val="40FE56BEAF54476296A68381E423F1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7E64FBDA" w14:textId="77777777" w:rsidR="00F704B6" w:rsidRDefault="00F704B6" w:rsidP="005F4EB0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031EE7F7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594E640E" w14:textId="77777777" w:rsidTr="00F704B6">
        <w:trPr>
          <w:gridAfter w:val="1"/>
          <w:wAfter w:w="2111" w:type="pct"/>
        </w:trPr>
        <w:sdt>
          <w:sdtPr>
            <w:id w:val="-85542295"/>
            <w:placeholder>
              <w:docPart w:val="7B5152273E8B4BA3B81F5A5711ACC0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782E332B" w14:textId="77777777" w:rsidR="00F704B6" w:rsidRPr="00846B76" w:rsidRDefault="00F704B6" w:rsidP="005F4EB0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1F6DFB4C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5F0789F2" w14:textId="77777777" w:rsidTr="00F704B6">
        <w:trPr>
          <w:gridAfter w:val="1"/>
          <w:wAfter w:w="2111" w:type="pct"/>
        </w:trPr>
        <w:sdt>
          <w:sdtPr>
            <w:id w:val="-1351486199"/>
            <w:placeholder>
              <w:docPart w:val="AE8C0E3CCB624486ADD5810905ABCD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2F6157EF" w14:textId="77777777" w:rsidR="00F704B6" w:rsidRPr="00846B76" w:rsidRDefault="00F704B6" w:rsidP="005F4EB0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852" w:type="pct"/>
            <w:tcBorders>
              <w:bottom w:val="single" w:sz="4" w:space="0" w:color="auto"/>
            </w:tcBorders>
            <w:vAlign w:val="bottom"/>
          </w:tcPr>
          <w:p w14:paraId="4477466A" w14:textId="77777777" w:rsidR="00F704B6" w:rsidRPr="00846B76" w:rsidRDefault="00F704B6" w:rsidP="005F4EB0">
            <w:pPr>
              <w:spacing w:before="120"/>
            </w:pPr>
          </w:p>
        </w:tc>
        <w:tc>
          <w:tcPr>
            <w:tcW w:w="517" w:type="pct"/>
            <w:vAlign w:val="bottom"/>
          </w:tcPr>
          <w:p w14:paraId="2ED51B23" w14:textId="77777777" w:rsidR="00F704B6" w:rsidRPr="00846B76" w:rsidRDefault="00F704B6" w:rsidP="005F4EB0">
            <w:r>
              <w:t>Cell Phone</w:t>
            </w:r>
          </w:p>
        </w:tc>
        <w:tc>
          <w:tcPr>
            <w:tcW w:w="742" w:type="pct"/>
            <w:tcBorders>
              <w:bottom w:val="single" w:sz="4" w:space="0" w:color="auto"/>
            </w:tcBorders>
            <w:vAlign w:val="bottom"/>
          </w:tcPr>
          <w:p w14:paraId="407EE442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3C347764" w14:textId="77777777" w:rsidTr="00F704B6">
        <w:trPr>
          <w:gridAfter w:val="1"/>
          <w:wAfter w:w="2111" w:type="pct"/>
        </w:trPr>
        <w:sdt>
          <w:sdtPr>
            <w:id w:val="-952395875"/>
            <w:placeholder>
              <w:docPart w:val="7FB9CF24DA774E5298147466842154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3F43FE2D" w14:textId="77777777" w:rsidR="00F704B6" w:rsidRPr="00846B76" w:rsidRDefault="00F704B6" w:rsidP="005F4EB0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2E7AE874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6C1C456F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43D51B95" w14:textId="77777777" w:rsidR="00F704B6" w:rsidRDefault="00F704B6" w:rsidP="005F4EB0">
            <w:pPr>
              <w:pStyle w:val="NormalIndent"/>
            </w:pPr>
            <w:r>
              <w:t>Special Instructions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618FFE51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20D13A7C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68060F72" w14:textId="0DAF05D6" w:rsidR="00F704B6" w:rsidRDefault="00F704B6" w:rsidP="005F4EB0">
            <w:pPr>
              <w:pStyle w:val="NormalIndent"/>
              <w:rPr>
                <w:b/>
                <w:bCs/>
              </w:rPr>
            </w:pPr>
            <w:r>
              <w:rPr>
                <w:b/>
                <w:bCs/>
              </w:rPr>
              <w:t>District Treasurer</w:t>
            </w:r>
          </w:p>
          <w:p w14:paraId="4B8B75BC" w14:textId="77777777" w:rsidR="00F704B6" w:rsidRPr="00846B76" w:rsidRDefault="00F704B6" w:rsidP="005F4EB0">
            <w:pPr>
              <w:pStyle w:val="NormalIndent"/>
            </w:pPr>
            <w:r>
              <w:t>Name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403087A9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7A979ADA" w14:textId="77777777" w:rsidTr="00F704B6">
        <w:trPr>
          <w:gridAfter w:val="1"/>
          <w:wAfter w:w="2111" w:type="pct"/>
        </w:trPr>
        <w:sdt>
          <w:sdtPr>
            <w:id w:val="-1092537957"/>
            <w:placeholder>
              <w:docPart w:val="F34648020E1843FDBBBA63FF66B66D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15BD6398" w14:textId="77777777" w:rsidR="00F704B6" w:rsidRDefault="00F704B6" w:rsidP="005F4EB0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1DA268B5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518FAA9C" w14:textId="77777777" w:rsidTr="00F704B6">
        <w:trPr>
          <w:gridAfter w:val="1"/>
          <w:wAfter w:w="2111" w:type="pct"/>
        </w:trPr>
        <w:sdt>
          <w:sdtPr>
            <w:id w:val="1529219113"/>
            <w:placeholder>
              <w:docPart w:val="237AE564630647D2A3BF3094C974F6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251C98C1" w14:textId="77777777" w:rsidR="00F704B6" w:rsidRPr="00846B76" w:rsidRDefault="00F704B6" w:rsidP="005F4EB0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551CEBD2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10246FB3" w14:textId="77777777" w:rsidTr="00F704B6">
        <w:trPr>
          <w:gridAfter w:val="1"/>
          <w:wAfter w:w="2111" w:type="pct"/>
        </w:trPr>
        <w:sdt>
          <w:sdtPr>
            <w:id w:val="1572620835"/>
            <w:placeholder>
              <w:docPart w:val="446AAE02414849A283802515DC1F88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0F90FBEA" w14:textId="77777777" w:rsidR="00F704B6" w:rsidRPr="00846B76" w:rsidRDefault="00F704B6" w:rsidP="005F4EB0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852" w:type="pct"/>
            <w:tcBorders>
              <w:bottom w:val="single" w:sz="4" w:space="0" w:color="auto"/>
            </w:tcBorders>
            <w:vAlign w:val="bottom"/>
          </w:tcPr>
          <w:p w14:paraId="481D004C" w14:textId="77777777" w:rsidR="00F704B6" w:rsidRPr="00846B76" w:rsidRDefault="00F704B6" w:rsidP="005F4EB0">
            <w:pPr>
              <w:spacing w:before="120"/>
            </w:pPr>
          </w:p>
        </w:tc>
        <w:tc>
          <w:tcPr>
            <w:tcW w:w="517" w:type="pct"/>
            <w:vAlign w:val="bottom"/>
          </w:tcPr>
          <w:p w14:paraId="1BA1379B" w14:textId="77777777" w:rsidR="00F704B6" w:rsidRPr="00846B76" w:rsidRDefault="00F704B6" w:rsidP="005F4EB0">
            <w:r>
              <w:t>Cell Phone</w:t>
            </w:r>
          </w:p>
        </w:tc>
        <w:tc>
          <w:tcPr>
            <w:tcW w:w="742" w:type="pct"/>
            <w:tcBorders>
              <w:bottom w:val="single" w:sz="4" w:space="0" w:color="auto"/>
            </w:tcBorders>
            <w:vAlign w:val="bottom"/>
          </w:tcPr>
          <w:p w14:paraId="12DF008A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42C3E9C4" w14:textId="77777777" w:rsidTr="00F704B6">
        <w:trPr>
          <w:gridAfter w:val="1"/>
          <w:wAfter w:w="2111" w:type="pct"/>
        </w:trPr>
        <w:sdt>
          <w:sdtPr>
            <w:id w:val="-2095303669"/>
            <w:placeholder>
              <w:docPart w:val="F799A84B6D7941628210548E7FC506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60DDD707" w14:textId="77777777" w:rsidR="00F704B6" w:rsidRPr="00846B76" w:rsidRDefault="00F704B6" w:rsidP="005F4EB0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398F1FCE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37F86DAB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70EBEC6D" w14:textId="77777777" w:rsidR="00F704B6" w:rsidRDefault="00F704B6" w:rsidP="005F4EB0">
            <w:pPr>
              <w:pStyle w:val="NormalIndent"/>
            </w:pPr>
            <w:r>
              <w:t>Special Instructions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25DA04D7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5071AA07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2AF54B74" w14:textId="39AD4371" w:rsidR="00F704B6" w:rsidRDefault="00F704B6" w:rsidP="005F4EB0">
            <w:pPr>
              <w:pStyle w:val="NormalIndent"/>
              <w:rPr>
                <w:b/>
                <w:bCs/>
              </w:rPr>
            </w:pPr>
            <w:r w:rsidRPr="007B2C9B">
              <w:rPr>
                <w:b/>
                <w:bCs/>
              </w:rPr>
              <w:t xml:space="preserve">District </w:t>
            </w:r>
            <w:r>
              <w:rPr>
                <w:b/>
                <w:bCs/>
              </w:rPr>
              <w:t>Chaplain</w:t>
            </w:r>
          </w:p>
          <w:p w14:paraId="2BFBB930" w14:textId="5F1B0756" w:rsidR="00F704B6" w:rsidRPr="00846B76" w:rsidRDefault="00F704B6" w:rsidP="005F4EB0">
            <w:pPr>
              <w:pStyle w:val="NormalIndent"/>
            </w:pPr>
            <w:r>
              <w:t>Name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72FC345C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22E1FFE3" w14:textId="77777777" w:rsidTr="00F704B6">
        <w:trPr>
          <w:gridAfter w:val="1"/>
          <w:wAfter w:w="2111" w:type="pct"/>
        </w:trPr>
        <w:sdt>
          <w:sdtPr>
            <w:id w:val="814064890"/>
            <w:placeholder>
              <w:docPart w:val="E87FD219A2924F5BA9F22D0B0E973C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3394AB15" w14:textId="77777777" w:rsidR="00F704B6" w:rsidRDefault="00F704B6" w:rsidP="005F4EB0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6974049E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4CA1385D" w14:textId="77777777" w:rsidTr="00F704B6">
        <w:trPr>
          <w:gridAfter w:val="1"/>
          <w:wAfter w:w="2111" w:type="pct"/>
        </w:trPr>
        <w:sdt>
          <w:sdtPr>
            <w:id w:val="2123874730"/>
            <w:placeholder>
              <w:docPart w:val="F980ED75B878448188CDDB6C06333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53225CD0" w14:textId="77777777" w:rsidR="00F704B6" w:rsidRPr="00846B76" w:rsidRDefault="00F704B6" w:rsidP="005F4EB0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684F7DFD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2BD9E541" w14:textId="77777777" w:rsidTr="00F704B6">
        <w:trPr>
          <w:gridAfter w:val="1"/>
          <w:wAfter w:w="2111" w:type="pct"/>
        </w:trPr>
        <w:sdt>
          <w:sdtPr>
            <w:id w:val="130604071"/>
            <w:placeholder>
              <w:docPart w:val="5F06B07B284F4F94AECC5FDA0F5689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5FFC1F60" w14:textId="77777777" w:rsidR="00F704B6" w:rsidRPr="00846B76" w:rsidRDefault="00F704B6" w:rsidP="005F4EB0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852" w:type="pct"/>
            <w:tcBorders>
              <w:bottom w:val="single" w:sz="4" w:space="0" w:color="auto"/>
            </w:tcBorders>
            <w:vAlign w:val="bottom"/>
          </w:tcPr>
          <w:p w14:paraId="664C8CAD" w14:textId="77777777" w:rsidR="00F704B6" w:rsidRPr="00846B76" w:rsidRDefault="00F704B6" w:rsidP="005F4EB0">
            <w:pPr>
              <w:spacing w:before="120"/>
            </w:pPr>
          </w:p>
        </w:tc>
        <w:tc>
          <w:tcPr>
            <w:tcW w:w="517" w:type="pct"/>
            <w:vAlign w:val="bottom"/>
          </w:tcPr>
          <w:p w14:paraId="21BDAAC8" w14:textId="77777777" w:rsidR="00F704B6" w:rsidRPr="00846B76" w:rsidRDefault="00F704B6" w:rsidP="005F4EB0">
            <w:r>
              <w:t>Cell Phone</w:t>
            </w:r>
          </w:p>
        </w:tc>
        <w:tc>
          <w:tcPr>
            <w:tcW w:w="742" w:type="pct"/>
            <w:tcBorders>
              <w:bottom w:val="single" w:sz="4" w:space="0" w:color="auto"/>
            </w:tcBorders>
            <w:vAlign w:val="bottom"/>
          </w:tcPr>
          <w:p w14:paraId="044D7DA5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2C290BD7" w14:textId="77777777" w:rsidTr="00F704B6">
        <w:trPr>
          <w:gridAfter w:val="1"/>
          <w:wAfter w:w="2111" w:type="pct"/>
        </w:trPr>
        <w:sdt>
          <w:sdtPr>
            <w:id w:val="878816224"/>
            <w:placeholder>
              <w:docPart w:val="B48672E8A0704DBE91A6899DC55E67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613CBEEF" w14:textId="77777777" w:rsidR="00F704B6" w:rsidRPr="00846B76" w:rsidRDefault="00F704B6" w:rsidP="005F4EB0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7275CC3C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2A805B0F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3DB7FC44" w14:textId="77777777" w:rsidR="00F704B6" w:rsidRDefault="00F704B6" w:rsidP="005F4EB0">
            <w:pPr>
              <w:pStyle w:val="NormalIndent"/>
            </w:pPr>
            <w:r>
              <w:t>Special Instructions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56558947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33EC2540" w14:textId="77777777" w:rsidTr="00F704B6">
        <w:tc>
          <w:tcPr>
            <w:tcW w:w="197" w:type="pct"/>
            <w:vAlign w:val="bottom"/>
          </w:tcPr>
          <w:p w14:paraId="1932285E" w14:textId="77777777" w:rsidR="00F704B6" w:rsidRPr="00E677FE" w:rsidRDefault="00F704B6" w:rsidP="005F4EB0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2692" w:type="pct"/>
            <w:gridSpan w:val="4"/>
            <w:vAlign w:val="bottom"/>
          </w:tcPr>
          <w:p w14:paraId="6345E5CD" w14:textId="77777777" w:rsidR="00F704B6" w:rsidRDefault="00F704B6" w:rsidP="005F4EB0">
            <w:pPr>
              <w:spacing w:before="120"/>
              <w:rPr>
                <w:b/>
                <w:bCs/>
              </w:rPr>
            </w:pPr>
          </w:p>
          <w:p w14:paraId="5D674DBC" w14:textId="77777777" w:rsidR="00B60344" w:rsidRDefault="00B60344" w:rsidP="005F4EB0">
            <w:pPr>
              <w:spacing w:before="120"/>
              <w:rPr>
                <w:b/>
                <w:bCs/>
              </w:rPr>
            </w:pPr>
          </w:p>
          <w:p w14:paraId="3443506D" w14:textId="0B8DE3C2" w:rsidR="00B60344" w:rsidRPr="007B2C9B" w:rsidRDefault="00B60344" w:rsidP="005F4EB0">
            <w:pPr>
              <w:spacing w:before="120"/>
              <w:rPr>
                <w:b/>
                <w:bCs/>
              </w:rPr>
            </w:pPr>
          </w:p>
        </w:tc>
        <w:tc>
          <w:tcPr>
            <w:tcW w:w="2111" w:type="pct"/>
            <w:vAlign w:val="bottom"/>
          </w:tcPr>
          <w:p w14:paraId="15713ADE" w14:textId="77777777" w:rsidR="00F704B6" w:rsidRPr="00846B76" w:rsidRDefault="00F704B6" w:rsidP="005F4EB0"/>
        </w:tc>
      </w:tr>
      <w:tr w:rsidR="00F704B6" w:rsidRPr="00846B76" w14:paraId="2F8BFE8D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055DD07C" w14:textId="67A07DA3" w:rsidR="00F704B6" w:rsidRDefault="00F704B6" w:rsidP="005F4EB0">
            <w:pPr>
              <w:pStyle w:val="NormalIndent"/>
              <w:rPr>
                <w:b/>
                <w:bCs/>
              </w:rPr>
            </w:pPr>
            <w:r w:rsidRPr="007B2C9B">
              <w:rPr>
                <w:b/>
                <w:bCs/>
              </w:rPr>
              <w:t xml:space="preserve">District </w:t>
            </w:r>
            <w:r>
              <w:rPr>
                <w:b/>
                <w:bCs/>
              </w:rPr>
              <w:t>Historian</w:t>
            </w:r>
          </w:p>
          <w:p w14:paraId="7B13DC6A" w14:textId="77777777" w:rsidR="00F704B6" w:rsidRPr="00846B76" w:rsidRDefault="00F704B6" w:rsidP="005F4EB0">
            <w:pPr>
              <w:pStyle w:val="NormalIndent"/>
            </w:pPr>
            <w:r>
              <w:t>Name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43FBD7A0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4E300899" w14:textId="77777777" w:rsidTr="00F704B6">
        <w:trPr>
          <w:gridAfter w:val="1"/>
          <w:wAfter w:w="2111" w:type="pct"/>
        </w:trPr>
        <w:sdt>
          <w:sdtPr>
            <w:id w:val="335358132"/>
            <w:placeholder>
              <w:docPart w:val="BCCB0D2EDE8140CC84AE69B9861332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28B13081" w14:textId="77777777" w:rsidR="00F704B6" w:rsidRDefault="00F704B6" w:rsidP="005F4EB0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309E9111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7DD52E7E" w14:textId="77777777" w:rsidTr="00F704B6">
        <w:trPr>
          <w:gridAfter w:val="1"/>
          <w:wAfter w:w="2111" w:type="pct"/>
        </w:trPr>
        <w:sdt>
          <w:sdtPr>
            <w:id w:val="-966503411"/>
            <w:placeholder>
              <w:docPart w:val="A61D842CC38344579D59064C76FFAB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23C6C41A" w14:textId="77777777" w:rsidR="00F704B6" w:rsidRPr="00846B76" w:rsidRDefault="00F704B6" w:rsidP="005F4EB0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1B5DF037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768BBDEE" w14:textId="77777777" w:rsidTr="00F704B6">
        <w:trPr>
          <w:gridAfter w:val="1"/>
          <w:wAfter w:w="2111" w:type="pct"/>
        </w:trPr>
        <w:sdt>
          <w:sdtPr>
            <w:id w:val="-940381567"/>
            <w:placeholder>
              <w:docPart w:val="98323F0761E746EBBDE65224F6AC5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766580AC" w14:textId="77777777" w:rsidR="00F704B6" w:rsidRPr="00846B76" w:rsidRDefault="00F704B6" w:rsidP="005F4EB0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852" w:type="pct"/>
            <w:tcBorders>
              <w:bottom w:val="single" w:sz="4" w:space="0" w:color="auto"/>
            </w:tcBorders>
            <w:vAlign w:val="bottom"/>
          </w:tcPr>
          <w:p w14:paraId="2F062BB7" w14:textId="77777777" w:rsidR="00F704B6" w:rsidRPr="00846B76" w:rsidRDefault="00F704B6" w:rsidP="005F4EB0">
            <w:pPr>
              <w:spacing w:before="120"/>
            </w:pPr>
          </w:p>
        </w:tc>
        <w:tc>
          <w:tcPr>
            <w:tcW w:w="517" w:type="pct"/>
            <w:vAlign w:val="bottom"/>
          </w:tcPr>
          <w:p w14:paraId="1AC7CE3F" w14:textId="77777777" w:rsidR="00F704B6" w:rsidRPr="00846B76" w:rsidRDefault="00F704B6" w:rsidP="005F4EB0">
            <w:r>
              <w:t>Cell Phone</w:t>
            </w:r>
          </w:p>
        </w:tc>
        <w:tc>
          <w:tcPr>
            <w:tcW w:w="742" w:type="pct"/>
            <w:tcBorders>
              <w:bottom w:val="single" w:sz="4" w:space="0" w:color="auto"/>
            </w:tcBorders>
            <w:vAlign w:val="bottom"/>
          </w:tcPr>
          <w:p w14:paraId="7E3FF44A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77D0447E" w14:textId="77777777" w:rsidTr="00F704B6">
        <w:trPr>
          <w:gridAfter w:val="1"/>
          <w:wAfter w:w="2111" w:type="pct"/>
        </w:trPr>
        <w:sdt>
          <w:sdtPr>
            <w:id w:val="-1155446818"/>
            <w:placeholder>
              <w:docPart w:val="F79B8A1B38B046789115A7FA25CA18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6A0247D3" w14:textId="77777777" w:rsidR="00F704B6" w:rsidRPr="00846B76" w:rsidRDefault="00F704B6" w:rsidP="005F4EB0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748A46EF" w14:textId="77777777" w:rsidR="00F704B6" w:rsidRPr="00846B76" w:rsidRDefault="00F704B6" w:rsidP="005F4EB0">
            <w:pPr>
              <w:spacing w:before="120"/>
            </w:pPr>
          </w:p>
        </w:tc>
      </w:tr>
      <w:tr w:rsidR="00F704B6" w:rsidRPr="00846B76" w14:paraId="1606AD6A" w14:textId="77777777" w:rsidTr="00F704B6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0BE097C7" w14:textId="77777777" w:rsidR="00F704B6" w:rsidRDefault="00F704B6" w:rsidP="005F4EB0">
            <w:pPr>
              <w:pStyle w:val="NormalIndent"/>
            </w:pPr>
            <w:r>
              <w:t>Special Instructions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422B6677" w14:textId="77777777" w:rsidR="00F704B6" w:rsidRPr="00846B76" w:rsidRDefault="00F704B6" w:rsidP="005F4EB0">
            <w:pPr>
              <w:spacing w:before="120"/>
            </w:pPr>
          </w:p>
        </w:tc>
      </w:tr>
    </w:tbl>
    <w:p w14:paraId="68001234" w14:textId="5F1E1158" w:rsidR="00CE6104" w:rsidRDefault="00CE6104" w:rsidP="00F704B6">
      <w:pPr>
        <w:spacing w:after="0"/>
        <w:rPr>
          <w:sz w:val="12"/>
          <w:szCs w:val="16"/>
        </w:rPr>
      </w:pPr>
    </w:p>
    <w:tbl>
      <w:tblPr>
        <w:tblStyle w:val="TableGrid"/>
        <w:tblW w:w="86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"/>
        <w:gridCol w:w="1882"/>
        <w:gridCol w:w="2760"/>
        <w:gridCol w:w="1675"/>
        <w:gridCol w:w="2404"/>
        <w:gridCol w:w="6838"/>
      </w:tblGrid>
      <w:tr w:rsidR="00B60344" w:rsidRPr="00846B76" w14:paraId="0AF8BE58" w14:textId="77777777" w:rsidTr="005F4EB0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31FF6ABA" w14:textId="77777777" w:rsidR="00B60344" w:rsidRDefault="00B60344" w:rsidP="005F4EB0">
            <w:pPr>
              <w:pStyle w:val="NormalIndent"/>
              <w:rPr>
                <w:b/>
                <w:bCs/>
              </w:rPr>
            </w:pPr>
          </w:p>
          <w:p w14:paraId="443FB5E9" w14:textId="77777777" w:rsidR="00B60344" w:rsidRDefault="00B60344" w:rsidP="00B60344">
            <w:pPr>
              <w:pStyle w:val="NormalIndent"/>
              <w:spacing w:before="0"/>
              <w:rPr>
                <w:b/>
                <w:bCs/>
              </w:rPr>
            </w:pPr>
            <w:r w:rsidRPr="007B2C9B">
              <w:rPr>
                <w:b/>
                <w:bCs/>
              </w:rPr>
              <w:t xml:space="preserve">District </w:t>
            </w:r>
          </w:p>
          <w:p w14:paraId="3E59DF26" w14:textId="77777777" w:rsidR="00B60344" w:rsidRDefault="00B60344" w:rsidP="00B60344">
            <w:pPr>
              <w:pStyle w:val="NormalIndent"/>
              <w:spacing w:before="0"/>
              <w:rPr>
                <w:b/>
                <w:bCs/>
              </w:rPr>
            </w:pPr>
            <w:r>
              <w:rPr>
                <w:b/>
                <w:bCs/>
              </w:rPr>
              <w:t>Sgt at Arms</w:t>
            </w:r>
          </w:p>
          <w:p w14:paraId="2EAE2E60" w14:textId="5B3293B8" w:rsidR="00B60344" w:rsidRPr="00846B76" w:rsidRDefault="00B60344" w:rsidP="005F4EB0">
            <w:pPr>
              <w:pStyle w:val="NormalIndent"/>
            </w:pPr>
            <w:r>
              <w:t>Name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6B35D351" w14:textId="77777777" w:rsidR="00B60344" w:rsidRPr="00846B76" w:rsidRDefault="00B60344" w:rsidP="005F4EB0">
            <w:pPr>
              <w:spacing w:before="120"/>
            </w:pPr>
          </w:p>
        </w:tc>
      </w:tr>
      <w:tr w:rsidR="00B60344" w:rsidRPr="00846B76" w14:paraId="4B6D0162" w14:textId="77777777" w:rsidTr="005F4EB0">
        <w:trPr>
          <w:gridAfter w:val="1"/>
          <w:wAfter w:w="2111" w:type="pct"/>
        </w:trPr>
        <w:sdt>
          <w:sdtPr>
            <w:id w:val="1245218960"/>
            <w:placeholder>
              <w:docPart w:val="4E21EC019E9846F585ECB57AE1B11B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03AAE973" w14:textId="77777777" w:rsidR="00B60344" w:rsidRDefault="00B60344" w:rsidP="005F4EB0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4ECA8C16" w14:textId="77777777" w:rsidR="00B60344" w:rsidRPr="00846B76" w:rsidRDefault="00B60344" w:rsidP="005F4EB0">
            <w:pPr>
              <w:spacing w:before="120"/>
            </w:pPr>
          </w:p>
        </w:tc>
      </w:tr>
      <w:tr w:rsidR="00B60344" w:rsidRPr="00846B76" w14:paraId="6381CB8B" w14:textId="77777777" w:rsidTr="005F4EB0">
        <w:trPr>
          <w:gridAfter w:val="1"/>
          <w:wAfter w:w="2111" w:type="pct"/>
        </w:trPr>
        <w:sdt>
          <w:sdtPr>
            <w:id w:val="1691481535"/>
            <w:placeholder>
              <w:docPart w:val="7ED8DDE49E1145EF9477A87644A3F4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2FDADAD4" w14:textId="77777777" w:rsidR="00B60344" w:rsidRPr="00846B76" w:rsidRDefault="00B60344" w:rsidP="005F4EB0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7A09C2C4" w14:textId="77777777" w:rsidR="00B60344" w:rsidRPr="00846B76" w:rsidRDefault="00B60344" w:rsidP="005F4EB0">
            <w:pPr>
              <w:spacing w:before="120"/>
            </w:pPr>
          </w:p>
        </w:tc>
      </w:tr>
      <w:tr w:rsidR="00B60344" w:rsidRPr="00846B76" w14:paraId="4045EF55" w14:textId="77777777" w:rsidTr="005F4EB0">
        <w:trPr>
          <w:gridAfter w:val="1"/>
          <w:wAfter w:w="2111" w:type="pct"/>
        </w:trPr>
        <w:sdt>
          <w:sdtPr>
            <w:id w:val="301670588"/>
            <w:placeholder>
              <w:docPart w:val="BF3C8A499AE74BB49F5015268D6578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056A7488" w14:textId="77777777" w:rsidR="00B60344" w:rsidRPr="00846B76" w:rsidRDefault="00B60344" w:rsidP="005F4EB0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852" w:type="pct"/>
            <w:tcBorders>
              <w:bottom w:val="single" w:sz="4" w:space="0" w:color="auto"/>
            </w:tcBorders>
            <w:vAlign w:val="bottom"/>
          </w:tcPr>
          <w:p w14:paraId="6005417F" w14:textId="77777777" w:rsidR="00B60344" w:rsidRPr="00846B76" w:rsidRDefault="00B60344" w:rsidP="005F4EB0">
            <w:pPr>
              <w:spacing w:before="120"/>
            </w:pPr>
          </w:p>
        </w:tc>
        <w:tc>
          <w:tcPr>
            <w:tcW w:w="517" w:type="pct"/>
            <w:vAlign w:val="bottom"/>
          </w:tcPr>
          <w:p w14:paraId="44AE98E7" w14:textId="77777777" w:rsidR="00B60344" w:rsidRPr="00846B76" w:rsidRDefault="00B60344" w:rsidP="005F4EB0">
            <w:r>
              <w:t>Cell Phone</w:t>
            </w:r>
          </w:p>
        </w:tc>
        <w:tc>
          <w:tcPr>
            <w:tcW w:w="742" w:type="pct"/>
            <w:tcBorders>
              <w:bottom w:val="single" w:sz="4" w:space="0" w:color="auto"/>
            </w:tcBorders>
            <w:vAlign w:val="bottom"/>
          </w:tcPr>
          <w:p w14:paraId="792CA1BE" w14:textId="77777777" w:rsidR="00B60344" w:rsidRPr="00846B76" w:rsidRDefault="00B60344" w:rsidP="005F4EB0">
            <w:pPr>
              <w:spacing w:before="120"/>
            </w:pPr>
          </w:p>
        </w:tc>
      </w:tr>
      <w:tr w:rsidR="00B60344" w:rsidRPr="00846B76" w14:paraId="288FF1F9" w14:textId="77777777" w:rsidTr="005F4EB0">
        <w:trPr>
          <w:gridAfter w:val="1"/>
          <w:wAfter w:w="2111" w:type="pct"/>
        </w:trPr>
        <w:sdt>
          <w:sdtPr>
            <w:id w:val="270513545"/>
            <w:placeholder>
              <w:docPart w:val="FF8B3C86BF804275929C9AF0C8A412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8" w:type="pct"/>
                <w:gridSpan w:val="2"/>
                <w:vAlign w:val="bottom"/>
              </w:tcPr>
              <w:p w14:paraId="55FB6CB7" w14:textId="77777777" w:rsidR="00B60344" w:rsidRPr="00846B76" w:rsidRDefault="00B60344" w:rsidP="005F4EB0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29868458" w14:textId="77777777" w:rsidR="00B60344" w:rsidRPr="00846B76" w:rsidRDefault="00B60344" w:rsidP="005F4EB0">
            <w:pPr>
              <w:spacing w:before="120"/>
            </w:pPr>
          </w:p>
        </w:tc>
      </w:tr>
      <w:tr w:rsidR="00B60344" w:rsidRPr="00846B76" w14:paraId="7BCA689A" w14:textId="77777777" w:rsidTr="005F4EB0">
        <w:trPr>
          <w:gridAfter w:val="1"/>
          <w:wAfter w:w="2111" w:type="pct"/>
        </w:trPr>
        <w:tc>
          <w:tcPr>
            <w:tcW w:w="778" w:type="pct"/>
            <w:gridSpan w:val="2"/>
            <w:vAlign w:val="bottom"/>
          </w:tcPr>
          <w:p w14:paraId="3542944E" w14:textId="77777777" w:rsidR="00B60344" w:rsidRDefault="00B60344" w:rsidP="005F4EB0">
            <w:pPr>
              <w:pStyle w:val="NormalIndent"/>
            </w:pPr>
            <w:r>
              <w:t>Special Instructions</w:t>
            </w:r>
          </w:p>
        </w:tc>
        <w:tc>
          <w:tcPr>
            <w:tcW w:w="2111" w:type="pct"/>
            <w:gridSpan w:val="3"/>
            <w:tcBorders>
              <w:bottom w:val="single" w:sz="4" w:space="0" w:color="auto"/>
            </w:tcBorders>
            <w:vAlign w:val="bottom"/>
          </w:tcPr>
          <w:p w14:paraId="56404CAD" w14:textId="77777777" w:rsidR="00B60344" w:rsidRPr="00846B76" w:rsidRDefault="00B60344" w:rsidP="005F4EB0">
            <w:pPr>
              <w:spacing w:before="120"/>
            </w:pPr>
          </w:p>
        </w:tc>
      </w:tr>
      <w:tr w:rsidR="00B60344" w:rsidRPr="00846B76" w14:paraId="462C906D" w14:textId="77777777" w:rsidTr="005F4EB0">
        <w:tc>
          <w:tcPr>
            <w:tcW w:w="197" w:type="pct"/>
            <w:vAlign w:val="bottom"/>
          </w:tcPr>
          <w:p w14:paraId="1F1BE165" w14:textId="77777777" w:rsidR="00B60344" w:rsidRPr="00E677FE" w:rsidRDefault="00B60344" w:rsidP="001F2D9D">
            <w:pPr>
              <w:spacing w:before="120"/>
              <w:rPr>
                <w:sz w:val="36"/>
              </w:rPr>
            </w:pPr>
          </w:p>
        </w:tc>
        <w:tc>
          <w:tcPr>
            <w:tcW w:w="2692" w:type="pct"/>
            <w:gridSpan w:val="4"/>
            <w:vAlign w:val="bottom"/>
          </w:tcPr>
          <w:p w14:paraId="0BA2A681" w14:textId="77777777" w:rsidR="00B60344" w:rsidRPr="007B2C9B" w:rsidRDefault="00B60344" w:rsidP="005F4EB0">
            <w:pPr>
              <w:spacing w:before="120"/>
              <w:rPr>
                <w:b/>
                <w:bCs/>
              </w:rPr>
            </w:pPr>
          </w:p>
        </w:tc>
        <w:tc>
          <w:tcPr>
            <w:tcW w:w="2111" w:type="pct"/>
            <w:vAlign w:val="bottom"/>
          </w:tcPr>
          <w:p w14:paraId="79DA48EC" w14:textId="77777777" w:rsidR="00B60344" w:rsidRPr="00846B76" w:rsidRDefault="00B60344" w:rsidP="005F4EB0"/>
        </w:tc>
      </w:tr>
    </w:tbl>
    <w:p w14:paraId="723662C7" w14:textId="512DA872" w:rsidR="00B60344" w:rsidRDefault="00B60344" w:rsidP="00F704B6">
      <w:pPr>
        <w:spacing w:after="0"/>
        <w:rPr>
          <w:sz w:val="12"/>
          <w:szCs w:val="16"/>
        </w:rPr>
      </w:pPr>
    </w:p>
    <w:p w14:paraId="0D2AF93D" w14:textId="70D08B32" w:rsidR="001F2D9D" w:rsidRPr="001F2D9D" w:rsidRDefault="001F2D9D" w:rsidP="00F704B6">
      <w:pPr>
        <w:pBdr>
          <w:bottom w:val="single" w:sz="12" w:space="1" w:color="auto"/>
        </w:pBdr>
        <w:spacing w:after="0"/>
        <w:rPr>
          <w:rFonts w:ascii="Arial" w:hAnsi="Arial" w:cs="Arial"/>
          <w:sz w:val="24"/>
          <w:szCs w:val="24"/>
        </w:rPr>
      </w:pPr>
      <w:r w:rsidRPr="001F2D9D">
        <w:rPr>
          <w:rFonts w:ascii="Arial" w:hAnsi="Arial" w:cs="Arial"/>
          <w:sz w:val="24"/>
          <w:szCs w:val="24"/>
        </w:rPr>
        <w:t xml:space="preserve">PLEASE COMPLETE AND RETURN LIST TO DEPARTMENT HEADQUARTERS WITHIN 2 WEEKS AFTER YOUR ELECTION. Mail to Department Headquarters, 134 Walnut Street, Frankfort, Kentucky, 40601 or email to: aladeptaux@yahoo.com RETURN NO LATER THAN JUNE 30!! </w:t>
      </w:r>
    </w:p>
    <w:p w14:paraId="0B78F401" w14:textId="3A358123" w:rsidR="001F2D9D" w:rsidRDefault="001F2D9D" w:rsidP="00F704B6">
      <w:pPr>
        <w:pBdr>
          <w:bottom w:val="single" w:sz="12" w:space="1" w:color="auto"/>
        </w:pBdr>
        <w:spacing w:after="0"/>
      </w:pPr>
    </w:p>
    <w:sectPr w:rsidR="001F2D9D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824D0" w14:textId="77777777" w:rsidR="00543223" w:rsidRDefault="00543223" w:rsidP="00650259">
      <w:pPr>
        <w:spacing w:after="0" w:line="240" w:lineRule="auto"/>
      </w:pPr>
      <w:r>
        <w:separator/>
      </w:r>
    </w:p>
  </w:endnote>
  <w:endnote w:type="continuationSeparator" w:id="0">
    <w:p w14:paraId="6FC22865" w14:textId="77777777" w:rsidR="00543223" w:rsidRDefault="0054322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059C6F-6C8A-4F7F-ACF5-1B5D61E0B21B}"/>
    <w:embedBold r:id="rId2" w:fontKey="{E713C10D-83B9-4290-BA1C-2ECD95021E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DDE9EF2-727F-409C-A2E9-D27E616AF0C2}"/>
    <w:embedBold r:id="rId4" w:fontKey="{F624E6C0-987C-4C52-AC9D-FBDEC312321B}"/>
    <w:embedItalic r:id="rId5" w:fontKey="{B5F75E28-A57B-48CC-BB4C-A79457452E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D728844-9A52-4329-9DCA-5A6A9FDC1F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ADEA34F" w14:textId="77777777" w:rsidTr="00C4167A">
      <w:tc>
        <w:tcPr>
          <w:tcW w:w="4675" w:type="dxa"/>
          <w:vAlign w:val="center"/>
        </w:tcPr>
        <w:p w14:paraId="0A2BD809" w14:textId="1B4C8426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F0B984D" w14:textId="61766544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A2BBF4E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AD634" w14:textId="77777777" w:rsidR="00543223" w:rsidRDefault="00543223" w:rsidP="00650259">
      <w:pPr>
        <w:spacing w:after="0" w:line="240" w:lineRule="auto"/>
      </w:pPr>
      <w:r>
        <w:separator/>
      </w:r>
    </w:p>
  </w:footnote>
  <w:footnote w:type="continuationSeparator" w:id="0">
    <w:p w14:paraId="6124C25C" w14:textId="77777777" w:rsidR="00543223" w:rsidRDefault="0054322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E2E91" w14:paraId="056ACF0E" w14:textId="77777777" w:rsidTr="0090596C">
      <w:trPr>
        <w:trHeight w:val="990"/>
      </w:trPr>
      <w:tc>
        <w:tcPr>
          <w:tcW w:w="1350" w:type="dxa"/>
          <w:vAlign w:val="center"/>
        </w:tcPr>
        <w:p w14:paraId="6A895979" w14:textId="579D658A" w:rsidR="0090596C" w:rsidRDefault="005E2E91" w:rsidP="0090596C">
          <w:pPr>
            <w:pStyle w:val="Header"/>
            <w:ind w:left="-108"/>
          </w:pPr>
          <w:bookmarkStart w:id="1" w:name="_Hlk521325785"/>
          <w:r>
            <w:drawing>
              <wp:anchor distT="0" distB="0" distL="114300" distR="114300" simplePos="0" relativeHeight="251658240" behindDoc="0" locked="0" layoutInCell="1" allowOverlap="1" wp14:anchorId="1F295A78" wp14:editId="4A32B99B">
                <wp:simplePos x="0" y="0"/>
                <wp:positionH relativeFrom="column">
                  <wp:posOffset>-11430</wp:posOffset>
                </wp:positionH>
                <wp:positionV relativeFrom="paragraph">
                  <wp:posOffset>-83185</wp:posOffset>
                </wp:positionV>
                <wp:extent cx="666750" cy="66675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323A6614" w14:textId="1F09A5E8" w:rsidR="0090596C" w:rsidRPr="0090596C" w:rsidRDefault="002B420A" w:rsidP="0090596C">
          <w:pPr>
            <w:pStyle w:val="Header"/>
          </w:pPr>
          <w:r w:rsidRPr="005E2E91">
            <w:rPr>
              <w:color w:val="FF0000"/>
            </w:rPr>
            <w:t>Kentucky American Legion Auxiliary</w:t>
          </w:r>
          <w:r w:rsidR="005E2E91" w:rsidRPr="005E2E91">
            <w:rPr>
              <w:color w:val="FF0000"/>
            </w:rPr>
            <w:t xml:space="preserve"> </w:t>
          </w:r>
          <w:r w:rsidRPr="005E2E91">
            <w:rPr>
              <w:color w:val="FF0000"/>
            </w:rPr>
            <w:t>Contact Information Form</w:t>
          </w:r>
        </w:p>
      </w:tc>
    </w:tr>
    <w:bookmarkEnd w:id="1"/>
  </w:tbl>
  <w:p w14:paraId="6D9611FE" w14:textId="3A047230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20A"/>
    <w:rsid w:val="000456E1"/>
    <w:rsid w:val="00052382"/>
    <w:rsid w:val="0006568A"/>
    <w:rsid w:val="00076F0F"/>
    <w:rsid w:val="00084253"/>
    <w:rsid w:val="000D1F49"/>
    <w:rsid w:val="001727CA"/>
    <w:rsid w:val="00181205"/>
    <w:rsid w:val="001F2D9D"/>
    <w:rsid w:val="002928D0"/>
    <w:rsid w:val="002B420A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43223"/>
    <w:rsid w:val="00577E06"/>
    <w:rsid w:val="00590C78"/>
    <w:rsid w:val="005A3BF7"/>
    <w:rsid w:val="005E2E91"/>
    <w:rsid w:val="005F2035"/>
    <w:rsid w:val="005F7990"/>
    <w:rsid w:val="0063739C"/>
    <w:rsid w:val="00650259"/>
    <w:rsid w:val="00770F25"/>
    <w:rsid w:val="007A35A8"/>
    <w:rsid w:val="007B0A85"/>
    <w:rsid w:val="007B2C9B"/>
    <w:rsid w:val="007C6A52"/>
    <w:rsid w:val="007F7B5D"/>
    <w:rsid w:val="0082043E"/>
    <w:rsid w:val="00821014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60344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9296D"/>
    <w:rsid w:val="00EB3B58"/>
    <w:rsid w:val="00EC7359"/>
    <w:rsid w:val="00EE3054"/>
    <w:rsid w:val="00F00606"/>
    <w:rsid w:val="00F01256"/>
    <w:rsid w:val="00F52451"/>
    <w:rsid w:val="00F704B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67B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th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42661FBEF649C0859B9046BBF59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4DCCA-7AB6-47A2-B80A-46E892870B68}"/>
      </w:docPartPr>
      <w:docPartBody>
        <w:p w:rsidR="00A30435" w:rsidRDefault="00AB1A77" w:rsidP="00AB1A77">
          <w:pPr>
            <w:pStyle w:val="D842661FBEF649C0859B9046BBF59117"/>
          </w:pPr>
          <w:r w:rsidRPr="0090596C">
            <w:t>Address</w:t>
          </w:r>
        </w:p>
      </w:docPartBody>
    </w:docPart>
    <w:docPart>
      <w:docPartPr>
        <w:name w:val="EFE26CD805184E118C9E184C5FC63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47D5D-8E02-4A90-A045-928704FA9BF9}"/>
      </w:docPartPr>
      <w:docPartBody>
        <w:p w:rsidR="00A30435" w:rsidRDefault="00AB1A77" w:rsidP="00AB1A77">
          <w:pPr>
            <w:pStyle w:val="EFE26CD805184E118C9E184C5FC63A14"/>
          </w:pPr>
          <w:r w:rsidRPr="0090596C">
            <w:t>City/State/Zip</w:t>
          </w:r>
        </w:p>
      </w:docPartBody>
    </w:docPart>
    <w:docPart>
      <w:docPartPr>
        <w:name w:val="5E6FE9832FAA42B0BB7306CD8DAD2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02A00-5529-49DE-AABE-37CA17B67A37}"/>
      </w:docPartPr>
      <w:docPartBody>
        <w:p w:rsidR="00A30435" w:rsidRDefault="00AB1A77" w:rsidP="00AB1A77">
          <w:pPr>
            <w:pStyle w:val="5E6FE9832FAA42B0BB7306CD8DAD26C0"/>
          </w:pPr>
          <w:r w:rsidRPr="0090596C">
            <w:t>Phone</w:t>
          </w:r>
        </w:p>
      </w:docPartBody>
    </w:docPart>
    <w:docPart>
      <w:docPartPr>
        <w:name w:val="41822FECC2FE4195A490B2C70C0BF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00F3-18A4-4B58-A086-6A092432C3A1}"/>
      </w:docPartPr>
      <w:docPartBody>
        <w:p w:rsidR="00A30435" w:rsidRDefault="00AB1A77" w:rsidP="00AB1A77">
          <w:pPr>
            <w:pStyle w:val="41822FECC2FE4195A490B2C70C0BFB00"/>
          </w:pPr>
          <w:r w:rsidRPr="0090596C">
            <w:t>Email</w:t>
          </w:r>
        </w:p>
      </w:docPartBody>
    </w:docPart>
    <w:docPart>
      <w:docPartPr>
        <w:name w:val="7CF3671E3F2940478C6B414A02E36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E5C42-9C58-4B30-9E52-062AFB9713A7}"/>
      </w:docPartPr>
      <w:docPartBody>
        <w:p w:rsidR="00A30435" w:rsidRDefault="00AB1A77" w:rsidP="00AB1A77">
          <w:pPr>
            <w:pStyle w:val="7CF3671E3F2940478C6B414A02E36594"/>
          </w:pPr>
          <w:r w:rsidRPr="0090596C">
            <w:t>Address</w:t>
          </w:r>
        </w:p>
      </w:docPartBody>
    </w:docPart>
    <w:docPart>
      <w:docPartPr>
        <w:name w:val="2ADCD5CAB4434D7589EF7FE0FE1A3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D86D2-D22D-4E0D-A5DB-88F99629944B}"/>
      </w:docPartPr>
      <w:docPartBody>
        <w:p w:rsidR="00A30435" w:rsidRDefault="00AB1A77" w:rsidP="00AB1A77">
          <w:pPr>
            <w:pStyle w:val="2ADCD5CAB4434D7589EF7FE0FE1A3E87"/>
          </w:pPr>
          <w:r w:rsidRPr="0090596C">
            <w:t>City/State/Zip</w:t>
          </w:r>
        </w:p>
      </w:docPartBody>
    </w:docPart>
    <w:docPart>
      <w:docPartPr>
        <w:name w:val="8CA2E036649F419FB6DEAE67527A4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1A53B-C8F7-4E3A-AA7E-410335153EFB}"/>
      </w:docPartPr>
      <w:docPartBody>
        <w:p w:rsidR="00A30435" w:rsidRDefault="00AB1A77" w:rsidP="00AB1A77">
          <w:pPr>
            <w:pStyle w:val="8CA2E036649F419FB6DEAE67527A460F"/>
          </w:pPr>
          <w:r w:rsidRPr="0090596C">
            <w:t>Phone</w:t>
          </w:r>
        </w:p>
      </w:docPartBody>
    </w:docPart>
    <w:docPart>
      <w:docPartPr>
        <w:name w:val="A5A35208A4534595956DB99640092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2EDB6-80E7-47FD-9488-BF4863D9DC75}"/>
      </w:docPartPr>
      <w:docPartBody>
        <w:p w:rsidR="00A30435" w:rsidRDefault="00AB1A77" w:rsidP="00AB1A77">
          <w:pPr>
            <w:pStyle w:val="A5A35208A4534595956DB996400921EC"/>
          </w:pPr>
          <w:r w:rsidRPr="0090596C">
            <w:t>Email</w:t>
          </w:r>
        </w:p>
      </w:docPartBody>
    </w:docPart>
    <w:docPart>
      <w:docPartPr>
        <w:name w:val="40FE56BEAF54476296A68381E423F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FB3DD-7579-4D8E-907E-C29AD30ABC3C}"/>
      </w:docPartPr>
      <w:docPartBody>
        <w:p w:rsidR="00846D33" w:rsidRDefault="00A30435" w:rsidP="00A30435">
          <w:pPr>
            <w:pStyle w:val="40FE56BEAF54476296A68381E423F114"/>
          </w:pPr>
          <w:r w:rsidRPr="0090596C">
            <w:t>Address</w:t>
          </w:r>
        </w:p>
      </w:docPartBody>
    </w:docPart>
    <w:docPart>
      <w:docPartPr>
        <w:name w:val="7B5152273E8B4BA3B81F5A5711ACC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EE6BA-0D21-4149-B203-34DA62F774E0}"/>
      </w:docPartPr>
      <w:docPartBody>
        <w:p w:rsidR="00846D33" w:rsidRDefault="00A30435" w:rsidP="00A30435">
          <w:pPr>
            <w:pStyle w:val="7B5152273E8B4BA3B81F5A5711ACC003"/>
          </w:pPr>
          <w:r w:rsidRPr="0090596C">
            <w:t>City/State/Zip</w:t>
          </w:r>
        </w:p>
      </w:docPartBody>
    </w:docPart>
    <w:docPart>
      <w:docPartPr>
        <w:name w:val="AE8C0E3CCB624486ADD5810905ABC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50218-5DCE-40AC-B8EF-1ABB8A21BF21}"/>
      </w:docPartPr>
      <w:docPartBody>
        <w:p w:rsidR="00846D33" w:rsidRDefault="00A30435" w:rsidP="00A30435">
          <w:pPr>
            <w:pStyle w:val="AE8C0E3CCB624486ADD5810905ABCDFE"/>
          </w:pPr>
          <w:r w:rsidRPr="0090596C">
            <w:t>Phone</w:t>
          </w:r>
        </w:p>
      </w:docPartBody>
    </w:docPart>
    <w:docPart>
      <w:docPartPr>
        <w:name w:val="7FB9CF24DA774E529814746684215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377BF-BBBA-4F3E-97D8-DBEEFC27EE03}"/>
      </w:docPartPr>
      <w:docPartBody>
        <w:p w:rsidR="00846D33" w:rsidRDefault="00A30435" w:rsidP="00A30435">
          <w:pPr>
            <w:pStyle w:val="7FB9CF24DA774E5298147466842154FA"/>
          </w:pPr>
          <w:r w:rsidRPr="0090596C">
            <w:t>Email</w:t>
          </w:r>
        </w:p>
      </w:docPartBody>
    </w:docPart>
    <w:docPart>
      <w:docPartPr>
        <w:name w:val="F34648020E1843FDBBBA63FF66B66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68430-A8B0-4984-8BA7-93F9F4B1AA3F}"/>
      </w:docPartPr>
      <w:docPartBody>
        <w:p w:rsidR="00846D33" w:rsidRDefault="00A30435" w:rsidP="00A30435">
          <w:pPr>
            <w:pStyle w:val="F34648020E1843FDBBBA63FF66B66D5C"/>
          </w:pPr>
          <w:r w:rsidRPr="0090596C">
            <w:t>Address</w:t>
          </w:r>
        </w:p>
      </w:docPartBody>
    </w:docPart>
    <w:docPart>
      <w:docPartPr>
        <w:name w:val="237AE564630647D2A3BF3094C974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E9E63-CAB3-474D-8363-6D6C90C00C80}"/>
      </w:docPartPr>
      <w:docPartBody>
        <w:p w:rsidR="00846D33" w:rsidRDefault="00A30435" w:rsidP="00A30435">
          <w:pPr>
            <w:pStyle w:val="237AE564630647D2A3BF3094C974F695"/>
          </w:pPr>
          <w:r w:rsidRPr="0090596C">
            <w:t>City/State/Zip</w:t>
          </w:r>
        </w:p>
      </w:docPartBody>
    </w:docPart>
    <w:docPart>
      <w:docPartPr>
        <w:name w:val="446AAE02414849A283802515DC1F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6481B-78B9-47FB-9594-B7D49D4A12A5}"/>
      </w:docPartPr>
      <w:docPartBody>
        <w:p w:rsidR="00846D33" w:rsidRDefault="00A30435" w:rsidP="00A30435">
          <w:pPr>
            <w:pStyle w:val="446AAE02414849A283802515DC1F88F9"/>
          </w:pPr>
          <w:r w:rsidRPr="0090596C">
            <w:t>Phone</w:t>
          </w:r>
        </w:p>
      </w:docPartBody>
    </w:docPart>
    <w:docPart>
      <w:docPartPr>
        <w:name w:val="F799A84B6D7941628210548E7FC50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DF131-CFD8-425D-ADA6-46802CFD8B39}"/>
      </w:docPartPr>
      <w:docPartBody>
        <w:p w:rsidR="00846D33" w:rsidRDefault="00A30435" w:rsidP="00A30435">
          <w:pPr>
            <w:pStyle w:val="F799A84B6D7941628210548E7FC50659"/>
          </w:pPr>
          <w:r w:rsidRPr="0090596C">
            <w:t>Email</w:t>
          </w:r>
        </w:p>
      </w:docPartBody>
    </w:docPart>
    <w:docPart>
      <w:docPartPr>
        <w:name w:val="E87FD219A2924F5BA9F22D0B0E973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47EB0-DA94-4E3C-BE46-C4E8EA57A1DE}"/>
      </w:docPartPr>
      <w:docPartBody>
        <w:p w:rsidR="00846D33" w:rsidRDefault="00A30435" w:rsidP="00A30435">
          <w:pPr>
            <w:pStyle w:val="E87FD219A2924F5BA9F22D0B0E973C19"/>
          </w:pPr>
          <w:r w:rsidRPr="0090596C">
            <w:t>Address</w:t>
          </w:r>
        </w:p>
      </w:docPartBody>
    </w:docPart>
    <w:docPart>
      <w:docPartPr>
        <w:name w:val="F980ED75B878448188CDDB6C06333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C09B1-B298-43D0-B572-15B5634BD61E}"/>
      </w:docPartPr>
      <w:docPartBody>
        <w:p w:rsidR="00846D33" w:rsidRDefault="00A30435" w:rsidP="00A30435">
          <w:pPr>
            <w:pStyle w:val="F980ED75B878448188CDDB6C06333492"/>
          </w:pPr>
          <w:r w:rsidRPr="0090596C">
            <w:t>City/State/Zip</w:t>
          </w:r>
        </w:p>
      </w:docPartBody>
    </w:docPart>
    <w:docPart>
      <w:docPartPr>
        <w:name w:val="5F06B07B284F4F94AECC5FDA0F568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42378-38B0-4A9A-9777-1EFA26A3E745}"/>
      </w:docPartPr>
      <w:docPartBody>
        <w:p w:rsidR="00846D33" w:rsidRDefault="00A30435" w:rsidP="00A30435">
          <w:pPr>
            <w:pStyle w:val="5F06B07B284F4F94AECC5FDA0F568969"/>
          </w:pPr>
          <w:r w:rsidRPr="0090596C">
            <w:t>Phone</w:t>
          </w:r>
        </w:p>
      </w:docPartBody>
    </w:docPart>
    <w:docPart>
      <w:docPartPr>
        <w:name w:val="B48672E8A0704DBE91A6899DC55E6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0A84B-ED0C-46D7-83CC-697071567A79}"/>
      </w:docPartPr>
      <w:docPartBody>
        <w:p w:rsidR="00846D33" w:rsidRDefault="00A30435" w:rsidP="00A30435">
          <w:pPr>
            <w:pStyle w:val="B48672E8A0704DBE91A6899DC55E67B0"/>
          </w:pPr>
          <w:r w:rsidRPr="0090596C">
            <w:t>Email</w:t>
          </w:r>
        </w:p>
      </w:docPartBody>
    </w:docPart>
    <w:docPart>
      <w:docPartPr>
        <w:name w:val="BCCB0D2EDE8140CC84AE69B986133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7C1A5-9CC9-4520-B376-0C48E18C84A6}"/>
      </w:docPartPr>
      <w:docPartBody>
        <w:p w:rsidR="00846D33" w:rsidRDefault="00A30435" w:rsidP="00A30435">
          <w:pPr>
            <w:pStyle w:val="BCCB0D2EDE8140CC84AE69B986133296"/>
          </w:pPr>
          <w:r w:rsidRPr="0090596C">
            <w:t>Address</w:t>
          </w:r>
        </w:p>
      </w:docPartBody>
    </w:docPart>
    <w:docPart>
      <w:docPartPr>
        <w:name w:val="A61D842CC38344579D59064C76FFA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2765E-6D17-43B2-BBC2-2F9CC6D73B60}"/>
      </w:docPartPr>
      <w:docPartBody>
        <w:p w:rsidR="00846D33" w:rsidRDefault="00A30435" w:rsidP="00A30435">
          <w:pPr>
            <w:pStyle w:val="A61D842CC38344579D59064C76FFAB83"/>
          </w:pPr>
          <w:r w:rsidRPr="0090596C">
            <w:t>City/State/Zip</w:t>
          </w:r>
        </w:p>
      </w:docPartBody>
    </w:docPart>
    <w:docPart>
      <w:docPartPr>
        <w:name w:val="98323F0761E746EBBDE65224F6AC5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DFE7A-D411-4B42-8ACF-D2DD0469F1CC}"/>
      </w:docPartPr>
      <w:docPartBody>
        <w:p w:rsidR="00846D33" w:rsidRDefault="00A30435" w:rsidP="00A30435">
          <w:pPr>
            <w:pStyle w:val="98323F0761E746EBBDE65224F6AC5168"/>
          </w:pPr>
          <w:r w:rsidRPr="0090596C">
            <w:t>Phone</w:t>
          </w:r>
        </w:p>
      </w:docPartBody>
    </w:docPart>
    <w:docPart>
      <w:docPartPr>
        <w:name w:val="F79B8A1B38B046789115A7FA25CA1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25F7B-8E6D-4C56-8AF6-CB4C72F130AC}"/>
      </w:docPartPr>
      <w:docPartBody>
        <w:p w:rsidR="00846D33" w:rsidRDefault="00A30435" w:rsidP="00A30435">
          <w:pPr>
            <w:pStyle w:val="F79B8A1B38B046789115A7FA25CA18B6"/>
          </w:pPr>
          <w:r w:rsidRPr="0090596C">
            <w:t>Email</w:t>
          </w:r>
        </w:p>
      </w:docPartBody>
    </w:docPart>
    <w:docPart>
      <w:docPartPr>
        <w:name w:val="4E21EC019E9846F585ECB57AE1B11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04EBD-FC2C-4CF4-859F-4D9C065C6C01}"/>
      </w:docPartPr>
      <w:docPartBody>
        <w:p w:rsidR="00846D33" w:rsidRDefault="00A30435" w:rsidP="00A30435">
          <w:pPr>
            <w:pStyle w:val="4E21EC019E9846F585ECB57AE1B11BC2"/>
          </w:pPr>
          <w:r w:rsidRPr="0090596C">
            <w:t>Address</w:t>
          </w:r>
        </w:p>
      </w:docPartBody>
    </w:docPart>
    <w:docPart>
      <w:docPartPr>
        <w:name w:val="7ED8DDE49E1145EF9477A87644A3F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0DB01-59B5-42AA-A676-9B5BB9659031}"/>
      </w:docPartPr>
      <w:docPartBody>
        <w:p w:rsidR="00846D33" w:rsidRDefault="00A30435" w:rsidP="00A30435">
          <w:pPr>
            <w:pStyle w:val="7ED8DDE49E1145EF9477A87644A3F4DB"/>
          </w:pPr>
          <w:r w:rsidRPr="0090596C">
            <w:t>City/State/Zip</w:t>
          </w:r>
        </w:p>
      </w:docPartBody>
    </w:docPart>
    <w:docPart>
      <w:docPartPr>
        <w:name w:val="BF3C8A499AE74BB49F5015268D657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FAFEC-C294-425F-9B7D-F399E0368B15}"/>
      </w:docPartPr>
      <w:docPartBody>
        <w:p w:rsidR="00846D33" w:rsidRDefault="00A30435" w:rsidP="00A30435">
          <w:pPr>
            <w:pStyle w:val="BF3C8A499AE74BB49F5015268D6578D8"/>
          </w:pPr>
          <w:r w:rsidRPr="0090596C">
            <w:t>Phone</w:t>
          </w:r>
        </w:p>
      </w:docPartBody>
    </w:docPart>
    <w:docPart>
      <w:docPartPr>
        <w:name w:val="FF8B3C86BF804275929C9AF0C8A41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CF0C8-C3E7-44D0-9626-31AF7F3330B2}"/>
      </w:docPartPr>
      <w:docPartBody>
        <w:p w:rsidR="00846D33" w:rsidRDefault="00A30435" w:rsidP="00A30435">
          <w:pPr>
            <w:pStyle w:val="FF8B3C86BF804275929C9AF0C8A41248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A77"/>
    <w:rsid w:val="00846D33"/>
    <w:rsid w:val="00940F22"/>
    <w:rsid w:val="00A30435"/>
    <w:rsid w:val="00AB1A77"/>
    <w:rsid w:val="00C4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FE56BEAF54476296A68381E423F114">
    <w:name w:val="40FE56BEAF54476296A68381E423F114"/>
    <w:rsid w:val="00A30435"/>
  </w:style>
  <w:style w:type="paragraph" w:customStyle="1" w:styleId="7B5152273E8B4BA3B81F5A5711ACC003">
    <w:name w:val="7B5152273E8B4BA3B81F5A5711ACC003"/>
    <w:rsid w:val="00A30435"/>
  </w:style>
  <w:style w:type="paragraph" w:customStyle="1" w:styleId="AE8C0E3CCB624486ADD5810905ABCDFE">
    <w:name w:val="AE8C0E3CCB624486ADD5810905ABCDFE"/>
    <w:rsid w:val="00A30435"/>
  </w:style>
  <w:style w:type="paragraph" w:customStyle="1" w:styleId="7FB9CF24DA774E5298147466842154FA">
    <w:name w:val="7FB9CF24DA774E5298147466842154FA"/>
    <w:rsid w:val="00A30435"/>
  </w:style>
  <w:style w:type="paragraph" w:customStyle="1" w:styleId="F34648020E1843FDBBBA63FF66B66D5C">
    <w:name w:val="F34648020E1843FDBBBA63FF66B66D5C"/>
    <w:rsid w:val="00A30435"/>
  </w:style>
  <w:style w:type="paragraph" w:customStyle="1" w:styleId="237AE564630647D2A3BF3094C974F695">
    <w:name w:val="237AE564630647D2A3BF3094C974F695"/>
    <w:rsid w:val="00A30435"/>
  </w:style>
  <w:style w:type="paragraph" w:customStyle="1" w:styleId="446AAE02414849A283802515DC1F88F9">
    <w:name w:val="446AAE02414849A283802515DC1F88F9"/>
    <w:rsid w:val="00A30435"/>
  </w:style>
  <w:style w:type="paragraph" w:customStyle="1" w:styleId="F799A84B6D7941628210548E7FC50659">
    <w:name w:val="F799A84B6D7941628210548E7FC50659"/>
    <w:rsid w:val="00A30435"/>
  </w:style>
  <w:style w:type="character" w:styleId="PlaceholderText">
    <w:name w:val="Placeholder Text"/>
    <w:basedOn w:val="DefaultParagraphFont"/>
    <w:uiPriority w:val="99"/>
    <w:semiHidden/>
    <w:rsid w:val="00AB1A77"/>
    <w:rPr>
      <w:color w:val="808080"/>
    </w:rPr>
  </w:style>
  <w:style w:type="paragraph" w:customStyle="1" w:styleId="E87FD219A2924F5BA9F22D0B0E973C19">
    <w:name w:val="E87FD219A2924F5BA9F22D0B0E973C19"/>
    <w:rsid w:val="00A30435"/>
  </w:style>
  <w:style w:type="paragraph" w:customStyle="1" w:styleId="F980ED75B878448188CDDB6C06333492">
    <w:name w:val="F980ED75B878448188CDDB6C06333492"/>
    <w:rsid w:val="00A30435"/>
  </w:style>
  <w:style w:type="paragraph" w:customStyle="1" w:styleId="5F06B07B284F4F94AECC5FDA0F568969">
    <w:name w:val="5F06B07B284F4F94AECC5FDA0F568969"/>
    <w:rsid w:val="00A30435"/>
  </w:style>
  <w:style w:type="paragraph" w:customStyle="1" w:styleId="B48672E8A0704DBE91A6899DC55E67B0">
    <w:name w:val="B48672E8A0704DBE91A6899DC55E67B0"/>
    <w:rsid w:val="00A30435"/>
  </w:style>
  <w:style w:type="paragraph" w:customStyle="1" w:styleId="BCCB0D2EDE8140CC84AE69B986133296">
    <w:name w:val="BCCB0D2EDE8140CC84AE69B986133296"/>
    <w:rsid w:val="00A30435"/>
  </w:style>
  <w:style w:type="paragraph" w:customStyle="1" w:styleId="A61D842CC38344579D59064C76FFAB83">
    <w:name w:val="A61D842CC38344579D59064C76FFAB83"/>
    <w:rsid w:val="00A30435"/>
  </w:style>
  <w:style w:type="paragraph" w:customStyle="1" w:styleId="98323F0761E746EBBDE65224F6AC5168">
    <w:name w:val="98323F0761E746EBBDE65224F6AC5168"/>
    <w:rsid w:val="00A30435"/>
  </w:style>
  <w:style w:type="paragraph" w:customStyle="1" w:styleId="F79B8A1B38B046789115A7FA25CA18B6">
    <w:name w:val="F79B8A1B38B046789115A7FA25CA18B6"/>
    <w:rsid w:val="00A30435"/>
  </w:style>
  <w:style w:type="paragraph" w:customStyle="1" w:styleId="D842661FBEF649C0859B9046BBF59117">
    <w:name w:val="D842661FBEF649C0859B9046BBF59117"/>
    <w:rsid w:val="00AB1A77"/>
  </w:style>
  <w:style w:type="paragraph" w:customStyle="1" w:styleId="EFE26CD805184E118C9E184C5FC63A14">
    <w:name w:val="EFE26CD805184E118C9E184C5FC63A14"/>
    <w:rsid w:val="00AB1A77"/>
  </w:style>
  <w:style w:type="paragraph" w:customStyle="1" w:styleId="5E6FE9832FAA42B0BB7306CD8DAD26C0">
    <w:name w:val="5E6FE9832FAA42B0BB7306CD8DAD26C0"/>
    <w:rsid w:val="00AB1A77"/>
  </w:style>
  <w:style w:type="paragraph" w:customStyle="1" w:styleId="41822FECC2FE4195A490B2C70C0BFB00">
    <w:name w:val="41822FECC2FE4195A490B2C70C0BFB00"/>
    <w:rsid w:val="00AB1A77"/>
  </w:style>
  <w:style w:type="paragraph" w:customStyle="1" w:styleId="7CF3671E3F2940478C6B414A02E36594">
    <w:name w:val="7CF3671E3F2940478C6B414A02E36594"/>
    <w:rsid w:val="00AB1A77"/>
  </w:style>
  <w:style w:type="paragraph" w:customStyle="1" w:styleId="2ADCD5CAB4434D7589EF7FE0FE1A3E87">
    <w:name w:val="2ADCD5CAB4434D7589EF7FE0FE1A3E87"/>
    <w:rsid w:val="00AB1A77"/>
  </w:style>
  <w:style w:type="paragraph" w:customStyle="1" w:styleId="8CA2E036649F419FB6DEAE67527A460F">
    <w:name w:val="8CA2E036649F419FB6DEAE67527A460F"/>
    <w:rsid w:val="00AB1A77"/>
  </w:style>
  <w:style w:type="paragraph" w:customStyle="1" w:styleId="A5A35208A4534595956DB996400921EC">
    <w:name w:val="A5A35208A4534595956DB996400921EC"/>
    <w:rsid w:val="00AB1A77"/>
  </w:style>
  <w:style w:type="paragraph" w:customStyle="1" w:styleId="4E21EC019E9846F585ECB57AE1B11BC2">
    <w:name w:val="4E21EC019E9846F585ECB57AE1B11BC2"/>
    <w:rsid w:val="00A30435"/>
  </w:style>
  <w:style w:type="paragraph" w:customStyle="1" w:styleId="7ED8DDE49E1145EF9477A87644A3F4DB">
    <w:name w:val="7ED8DDE49E1145EF9477A87644A3F4DB"/>
    <w:rsid w:val="00A30435"/>
  </w:style>
  <w:style w:type="paragraph" w:customStyle="1" w:styleId="BF3C8A499AE74BB49F5015268D6578D8">
    <w:name w:val="BF3C8A499AE74BB49F5015268D6578D8"/>
    <w:rsid w:val="00A30435"/>
  </w:style>
  <w:style w:type="paragraph" w:customStyle="1" w:styleId="FF8B3C86BF804275929C9AF0C8A41248">
    <w:name w:val="FF8B3C86BF804275929C9AF0C8A41248"/>
    <w:rsid w:val="00A304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2022-03-08T00:51:00Z</dcterms:created>
  <dcterms:modified xsi:type="dcterms:W3CDTF">2022-03-25T15:01:00Z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